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right" w:tblpY="-504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0670A051" w14:textId="77777777" w:rsidTr="005A2D7F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1FE2B7A" w14:textId="4C4208A4" w:rsidR="003D1B71" w:rsidRDefault="005A2D7F" w:rsidP="005A2D7F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C526741" wp14:editId="12FD092C">
                  <wp:extent cx="1220230" cy="1813193"/>
                  <wp:effectExtent l="304800" t="304800" r="323215" b="320675"/>
                  <wp:docPr id="2" name="Picture 2" descr="A person wearing a head scar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wearing a head scarf&#10;&#10;Description automatically generated with medium confidence"/>
                          <pic:cNvPicPr/>
                        </pic:nvPicPr>
                        <pic:blipFill rotWithShape="1">
                          <a:blip r:embed="rId10"/>
                          <a:srcRect l="11888" r="699" b="9916"/>
                          <a:stretch/>
                        </pic:blipFill>
                        <pic:spPr bwMode="auto">
                          <a:xfrm>
                            <a:off x="0" y="0"/>
                            <a:ext cx="1246372" cy="185203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ED6BD90" w14:textId="77777777" w:rsidR="003D1B71" w:rsidRPr="0056708E" w:rsidRDefault="003D1B71" w:rsidP="005A2D7F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F3319C7" w14:textId="4C999D8D" w:rsidR="003D1B71" w:rsidRPr="00310F17" w:rsidRDefault="000822B5" w:rsidP="005A2D7F">
            <w:pPr>
              <w:pStyle w:val="Title"/>
            </w:pPr>
            <w:r>
              <w:t>Bleona</w:t>
            </w:r>
            <w:r w:rsidR="003D1B71" w:rsidRPr="00310F17">
              <w:br/>
            </w:r>
            <w:r>
              <w:t>Krasniqi</w:t>
            </w:r>
          </w:p>
        </w:tc>
      </w:tr>
      <w:tr w:rsidR="003D1B71" w14:paraId="79922917" w14:textId="77777777" w:rsidTr="005A2D7F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9C2FFAB" w14:textId="77777777" w:rsidR="003D1B71" w:rsidRDefault="003D1B71" w:rsidP="005A2D7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8D71E76" w14:textId="77777777" w:rsidR="003D1B71" w:rsidRPr="00556723" w:rsidRDefault="003D1B71" w:rsidP="005A2D7F">
            <w:pPr>
              <w:pStyle w:val="BodyText"/>
              <w:kinsoku w:val="0"/>
              <w:overflowPunct w:val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708B7F17" w14:textId="358C4ADD" w:rsidR="003D1B71" w:rsidRDefault="005A2D7F" w:rsidP="005A2D7F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E</w:t>
            </w:r>
            <w:r w:rsidRPr="005A2D7F">
              <w:rPr>
                <w:rFonts w:ascii="Calibri" w:hAnsi="Calibri" w:cs="Calibri"/>
                <w:color w:val="0072C7"/>
              </w:rPr>
              <w:t>xperience</w:t>
            </w:r>
          </w:p>
          <w:p w14:paraId="6220C631" w14:textId="241B81CB" w:rsidR="005A2D7F" w:rsidRPr="005A2D7F" w:rsidRDefault="005A2D7F" w:rsidP="005A2D7F">
            <w:pPr>
              <w:rPr>
                <w:lang w:val="sq-AL"/>
              </w:rPr>
            </w:pPr>
            <w:r>
              <w:t>Eksperienc</w:t>
            </w:r>
            <w:r>
              <w:rPr>
                <w:lang w:val="sq-AL"/>
              </w:rPr>
              <w:t>ë pune nuk kam, por këto tri vite studime në Universitetin e UBT-së na kanë ushtruar dhe na kanë përgatitur sikur të kishim përvojë pune.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A405ED09884140AD817738D1127C2486"/>
              </w:placeholder>
              <w:temporary/>
              <w:showingPlcHdr/>
              <w15:appearance w15:val="hidden"/>
            </w:sdtPr>
            <w:sdtEndPr/>
            <w:sdtContent>
              <w:p w14:paraId="3297824D" w14:textId="77777777" w:rsidR="003D1B71" w:rsidRPr="00E572D6" w:rsidRDefault="003D1B71" w:rsidP="005A2D7F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28767101" w14:textId="3D5C444E" w:rsidR="000822B5" w:rsidRPr="000822B5" w:rsidRDefault="000822B5" w:rsidP="005A2D7F">
            <w:pPr>
              <w:pStyle w:val="Heading2"/>
              <w:spacing w:before="0" w:after="0" w:line="360" w:lineRule="atLeas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hyperlink r:id="rId11" w:tgtFrame="_blank" w:history="1">
              <w:r w:rsidRPr="000822B5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UBT-University of Business and Technology</w:t>
              </w:r>
            </w:hyperlink>
          </w:p>
          <w:p w14:paraId="796EA201" w14:textId="5BA5CF30" w:rsidR="003D1B71" w:rsidRPr="000822B5" w:rsidRDefault="003D1B71" w:rsidP="005A2D7F">
            <w:pPr>
              <w:pStyle w:val="SchoolName"/>
              <w:rPr>
                <w:lang w:val="sq-AL"/>
              </w:rPr>
            </w:pPr>
            <w:r w:rsidRPr="00740017">
              <w:t xml:space="preserve">, </w:t>
            </w:r>
            <w:r w:rsidR="000822B5">
              <w:t>Prishtin</w:t>
            </w:r>
            <w:r w:rsidR="000822B5">
              <w:rPr>
                <w:lang w:val="sq-AL"/>
              </w:rPr>
              <w:t>ë, Kosovë</w:t>
            </w:r>
          </w:p>
          <w:p w14:paraId="2449FEFE" w14:textId="1FEFDF8F" w:rsidR="003D1B71" w:rsidRPr="00740017" w:rsidRDefault="000822B5" w:rsidP="005A2D7F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Jam në vitin e fundit të studimeve në Universitetin e UBT-së, në drejtimin Shkenca Kompjuterike dhe Inxhinieri. 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E7E9F3188BA84971A8BB60BDBBC79592"/>
              </w:placeholder>
              <w:temporary/>
              <w:showingPlcHdr/>
              <w15:appearance w15:val="hidden"/>
            </w:sdtPr>
            <w:sdtEndPr/>
            <w:sdtContent>
              <w:p w14:paraId="45C82F37" w14:textId="77777777" w:rsidR="003D1B71" w:rsidRPr="00E572D6" w:rsidRDefault="003D1B71" w:rsidP="005A2D7F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14:paraId="2BC81BC3" w14:textId="4ECE4468" w:rsidR="003D1B71" w:rsidRPr="00740017" w:rsidRDefault="000822B5" w:rsidP="005A2D7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Komunikimi me të tjerët nuk është fare problem për mua. Jam tip që flas pa problem dhe tip që bënë pyetje për çfarëdo që më intereson.</w:t>
            </w:r>
          </w:p>
          <w:p w14:paraId="750011BB" w14:textId="4E4F10FA" w:rsidR="003D1B71" w:rsidRDefault="003D1B71" w:rsidP="005A2D7F">
            <w:pPr>
              <w:rPr>
                <w:rFonts w:ascii="Calibri" w:hAnsi="Calibri" w:cs="Calibri"/>
              </w:rPr>
            </w:pPr>
          </w:p>
          <w:p w14:paraId="4A4B248E" w14:textId="2188E4AC" w:rsidR="005A2D7F" w:rsidRPr="005A2D7F" w:rsidRDefault="005A2D7F" w:rsidP="005A2D7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A2D7F"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  <w:t>Hope</w:t>
            </w:r>
          </w:p>
          <w:p w14:paraId="1BB970A8" w14:textId="654439D5" w:rsidR="005A2D7F" w:rsidRPr="00556723" w:rsidRDefault="005A2D7F" w:rsidP="005A2D7F">
            <w:pPr>
              <w:rPr>
                <w:rFonts w:ascii="Calibri" w:hAnsi="Calibri" w:cs="Calibri"/>
              </w:rPr>
            </w:pPr>
          </w:p>
          <w:p w14:paraId="056B7F8B" w14:textId="28FD35B5" w:rsidR="00556723" w:rsidRPr="00556723" w:rsidRDefault="00556723" w:rsidP="005A2D7F">
            <w:pPr>
              <w:rPr>
                <w:rFonts w:ascii="Calibri" w:hAnsi="Calibri" w:cs="Calibri"/>
              </w:rPr>
            </w:pPr>
            <w:r w:rsidRPr="00556723">
              <w:rPr>
                <w:rFonts w:ascii="Calibri" w:hAnsi="Calibri" w:cs="Calibri"/>
              </w:rPr>
              <w:t>H</w:t>
            </w:r>
            <w:r w:rsidRPr="00556723">
              <w:rPr>
                <w:rFonts w:ascii="Calibri" w:hAnsi="Calibri" w:cs="Calibri"/>
              </w:rPr>
              <w:t>ope is the last thing ever lost</w:t>
            </w:r>
            <w:r>
              <w:rPr>
                <w:rFonts w:ascii="Calibri" w:hAnsi="Calibri" w:cs="Calibri"/>
              </w:rPr>
              <w:t>!</w:t>
            </w:r>
          </w:p>
          <w:p w14:paraId="26F0A90D" w14:textId="077F15B6" w:rsidR="003D1B71" w:rsidRPr="0056708E" w:rsidRDefault="003D1B71" w:rsidP="005A2D7F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0268C8FD" w14:textId="77777777" w:rsidTr="005A2D7F">
        <w:trPr>
          <w:trHeight w:val="1164"/>
        </w:trPr>
        <w:tc>
          <w:tcPr>
            <w:tcW w:w="720" w:type="dxa"/>
          </w:tcPr>
          <w:p w14:paraId="773F6198" w14:textId="77777777" w:rsidR="003D1B71" w:rsidRPr="0056708E" w:rsidRDefault="003D1B71" w:rsidP="005A2D7F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590095E" w14:textId="77777777" w:rsidR="003D1B71" w:rsidRPr="0056708E" w:rsidRDefault="003D1B71" w:rsidP="005A2D7F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11C42C73" w14:textId="77777777" w:rsidR="003D1B71" w:rsidRPr="00556723" w:rsidRDefault="003D1B71" w:rsidP="005A2D7F">
            <w:pPr>
              <w:pStyle w:val="BodyText"/>
              <w:kinsoku w:val="0"/>
              <w:overflowPunct w:val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2DE9EE54" w14:textId="77777777" w:rsidR="003D1B71" w:rsidRPr="00590471" w:rsidRDefault="003D1B71" w:rsidP="005A2D7F"/>
        </w:tc>
      </w:tr>
      <w:tr w:rsidR="003D1B71" w14:paraId="603E3B80" w14:textId="77777777" w:rsidTr="005A2D7F">
        <w:trPr>
          <w:trHeight w:val="543"/>
        </w:trPr>
        <w:tc>
          <w:tcPr>
            <w:tcW w:w="720" w:type="dxa"/>
          </w:tcPr>
          <w:p w14:paraId="08F3356E" w14:textId="77777777" w:rsidR="003D1B71" w:rsidRDefault="003D1B71" w:rsidP="005A2D7F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555742F" w14:textId="77777777" w:rsidR="003D1B71" w:rsidRPr="00376291" w:rsidRDefault="003D1B71" w:rsidP="005A2D7F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7268F7" wp14:editId="5D319E00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184C5C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A571AE2" w14:textId="2D99F96A" w:rsidR="003D1B71" w:rsidRPr="00380FD1" w:rsidRDefault="000822B5" w:rsidP="005A2D7F">
            <w:pPr>
              <w:pStyle w:val="Information"/>
            </w:pPr>
            <w:r>
              <w:t>Lord Bajroni, Mahalla e Muhaxherëve</w:t>
            </w:r>
          </w:p>
          <w:p w14:paraId="2AAF4FB5" w14:textId="1E43A515" w:rsidR="003D1B71" w:rsidRPr="00380FD1" w:rsidRDefault="000822B5" w:rsidP="005A2D7F">
            <w:pPr>
              <w:pStyle w:val="Information"/>
            </w:pPr>
            <w:r>
              <w:t>Prishtinë, 100000</w:t>
            </w:r>
          </w:p>
        </w:tc>
        <w:tc>
          <w:tcPr>
            <w:tcW w:w="423" w:type="dxa"/>
            <w:vMerge/>
          </w:tcPr>
          <w:p w14:paraId="2291930B" w14:textId="77777777" w:rsidR="003D1B71" w:rsidRPr="00556723" w:rsidRDefault="003D1B71" w:rsidP="005A2D7F">
            <w:pPr>
              <w:pStyle w:val="BodyText"/>
              <w:kinsoku w:val="0"/>
              <w:overflowPunct w:val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45C2E0FE" w14:textId="77777777" w:rsidR="003D1B71" w:rsidRDefault="003D1B71" w:rsidP="005A2D7F">
            <w:pPr>
              <w:pStyle w:val="Heading1"/>
            </w:pPr>
          </w:p>
        </w:tc>
      </w:tr>
      <w:tr w:rsidR="003D1B71" w14:paraId="4C44E719" w14:textId="77777777" w:rsidTr="005A2D7F">
        <w:trPr>
          <w:trHeight w:val="183"/>
        </w:trPr>
        <w:tc>
          <w:tcPr>
            <w:tcW w:w="720" w:type="dxa"/>
          </w:tcPr>
          <w:p w14:paraId="4E7D856D" w14:textId="77777777" w:rsidR="003D1B71" w:rsidRPr="00376291" w:rsidRDefault="003D1B71" w:rsidP="005A2D7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0747DF7" w14:textId="77777777" w:rsidR="003D1B71" w:rsidRPr="00376291" w:rsidRDefault="003D1B71" w:rsidP="005A2D7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0113EA0" w14:textId="77777777" w:rsidR="003D1B71" w:rsidRPr="00556723" w:rsidRDefault="003D1B71" w:rsidP="005A2D7F">
            <w:pPr>
              <w:pStyle w:val="BodyText"/>
              <w:kinsoku w:val="0"/>
              <w:overflowPunct w:val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409C6E6B" w14:textId="77777777" w:rsidR="003D1B71" w:rsidRDefault="003D1B71" w:rsidP="005A2D7F">
            <w:pPr>
              <w:pStyle w:val="Heading1"/>
            </w:pPr>
          </w:p>
        </w:tc>
      </w:tr>
      <w:tr w:rsidR="003D1B71" w14:paraId="7CBE2FAC" w14:textId="77777777" w:rsidTr="005A2D7F">
        <w:trPr>
          <w:trHeight w:val="624"/>
        </w:trPr>
        <w:tc>
          <w:tcPr>
            <w:tcW w:w="720" w:type="dxa"/>
          </w:tcPr>
          <w:p w14:paraId="0A6276F6" w14:textId="77777777" w:rsidR="003D1B71" w:rsidRDefault="003D1B71" w:rsidP="005A2D7F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7A7CC7" w14:textId="77777777" w:rsidR="003D1B71" w:rsidRPr="00376291" w:rsidRDefault="003D1B71" w:rsidP="005A2D7F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8750C6" wp14:editId="09328F8E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EA3D1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C11CE16" w14:textId="0C9E5703" w:rsidR="003D1B71" w:rsidRPr="00380FD1" w:rsidRDefault="000822B5" w:rsidP="005A2D7F">
            <w:pPr>
              <w:pStyle w:val="Information"/>
            </w:pPr>
            <w:r>
              <w:t>048110335</w:t>
            </w:r>
          </w:p>
        </w:tc>
        <w:tc>
          <w:tcPr>
            <w:tcW w:w="423" w:type="dxa"/>
            <w:vMerge/>
          </w:tcPr>
          <w:p w14:paraId="121BFC22" w14:textId="77777777" w:rsidR="003D1B71" w:rsidRPr="00556723" w:rsidRDefault="003D1B71" w:rsidP="005A2D7F">
            <w:pPr>
              <w:pStyle w:val="BodyText"/>
              <w:kinsoku w:val="0"/>
              <w:overflowPunct w:val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56A46B88" w14:textId="77777777" w:rsidR="003D1B71" w:rsidRDefault="003D1B71" w:rsidP="005A2D7F">
            <w:pPr>
              <w:pStyle w:val="Heading1"/>
            </w:pPr>
          </w:p>
        </w:tc>
      </w:tr>
      <w:tr w:rsidR="003D1B71" w14:paraId="2CB14493" w14:textId="77777777" w:rsidTr="005A2D7F">
        <w:trPr>
          <w:trHeight w:val="183"/>
        </w:trPr>
        <w:tc>
          <w:tcPr>
            <w:tcW w:w="720" w:type="dxa"/>
          </w:tcPr>
          <w:p w14:paraId="2737CF93" w14:textId="77777777" w:rsidR="003D1B71" w:rsidRPr="00376291" w:rsidRDefault="003D1B71" w:rsidP="005A2D7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322F812" w14:textId="77777777" w:rsidR="003D1B71" w:rsidRPr="00376291" w:rsidRDefault="003D1B71" w:rsidP="005A2D7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F9390D3" w14:textId="77777777" w:rsidR="003D1B71" w:rsidRPr="00556723" w:rsidRDefault="003D1B71" w:rsidP="005A2D7F">
            <w:pPr>
              <w:pStyle w:val="BodyText"/>
              <w:kinsoku w:val="0"/>
              <w:overflowPunct w:val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2B27B0AA" w14:textId="77777777" w:rsidR="003D1B71" w:rsidRDefault="003D1B71" w:rsidP="005A2D7F">
            <w:pPr>
              <w:pStyle w:val="Heading1"/>
            </w:pPr>
          </w:p>
        </w:tc>
      </w:tr>
      <w:tr w:rsidR="003D1B71" w14:paraId="5A99B432" w14:textId="77777777" w:rsidTr="005A2D7F">
        <w:trPr>
          <w:trHeight w:val="633"/>
        </w:trPr>
        <w:tc>
          <w:tcPr>
            <w:tcW w:w="720" w:type="dxa"/>
          </w:tcPr>
          <w:p w14:paraId="27A07493" w14:textId="77777777" w:rsidR="003D1B71" w:rsidRDefault="003D1B71" w:rsidP="005A2D7F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1A4F595" w14:textId="77777777" w:rsidR="003D1B71" w:rsidRPr="00376291" w:rsidRDefault="003D1B71" w:rsidP="005A2D7F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B9E2F8" wp14:editId="3D4540A0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1BD89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06E283A" w14:textId="42A6790F" w:rsidR="003D1B71" w:rsidRPr="00380FD1" w:rsidRDefault="000822B5" w:rsidP="005A2D7F">
            <w:pPr>
              <w:pStyle w:val="Information"/>
            </w:pPr>
            <w:r>
              <w:t>bleonak507</w:t>
            </w:r>
            <w:r w:rsidR="005A2D7F">
              <w:t>@</w:t>
            </w:r>
            <w:r>
              <w:t>gmail.com</w:t>
            </w:r>
          </w:p>
        </w:tc>
        <w:tc>
          <w:tcPr>
            <w:tcW w:w="423" w:type="dxa"/>
            <w:vMerge/>
          </w:tcPr>
          <w:p w14:paraId="5D09FD67" w14:textId="77777777" w:rsidR="003D1B71" w:rsidRPr="00556723" w:rsidRDefault="003D1B71" w:rsidP="005A2D7F">
            <w:pPr>
              <w:pStyle w:val="BodyText"/>
              <w:kinsoku w:val="0"/>
              <w:overflowPunct w:val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634B4B6E" w14:textId="77777777" w:rsidR="003D1B71" w:rsidRDefault="003D1B71" w:rsidP="005A2D7F">
            <w:pPr>
              <w:pStyle w:val="Heading1"/>
            </w:pPr>
          </w:p>
        </w:tc>
      </w:tr>
      <w:tr w:rsidR="003D1B71" w14:paraId="3686C497" w14:textId="77777777" w:rsidTr="005A2D7F">
        <w:trPr>
          <w:trHeight w:val="174"/>
        </w:trPr>
        <w:tc>
          <w:tcPr>
            <w:tcW w:w="720" w:type="dxa"/>
          </w:tcPr>
          <w:p w14:paraId="55A2B7F5" w14:textId="77777777" w:rsidR="003D1B71" w:rsidRPr="00376291" w:rsidRDefault="003D1B71" w:rsidP="005A2D7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E780B04" w14:textId="77777777" w:rsidR="003D1B71" w:rsidRPr="00376291" w:rsidRDefault="003D1B71" w:rsidP="005A2D7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E4B9090" w14:textId="77777777" w:rsidR="003D1B71" w:rsidRPr="00556723" w:rsidRDefault="003D1B71" w:rsidP="005A2D7F">
            <w:pPr>
              <w:pStyle w:val="BodyText"/>
              <w:kinsoku w:val="0"/>
              <w:overflowPunct w:val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73F5C4AB" w14:textId="77777777" w:rsidR="003D1B71" w:rsidRDefault="003D1B71" w:rsidP="005A2D7F">
            <w:pPr>
              <w:pStyle w:val="Heading1"/>
            </w:pPr>
          </w:p>
        </w:tc>
      </w:tr>
      <w:tr w:rsidR="003D1B71" w14:paraId="5000D6E5" w14:textId="77777777" w:rsidTr="005A2D7F">
        <w:trPr>
          <w:trHeight w:val="633"/>
        </w:trPr>
        <w:tc>
          <w:tcPr>
            <w:tcW w:w="720" w:type="dxa"/>
          </w:tcPr>
          <w:p w14:paraId="6B30A10E" w14:textId="77777777" w:rsidR="003D1B71" w:rsidRDefault="003D1B71" w:rsidP="005A2D7F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39F8BE0" w14:textId="681E3D80" w:rsidR="003D1B71" w:rsidRPr="00376291" w:rsidRDefault="003D1B71" w:rsidP="005A2D7F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AC5D888" w14:textId="0F1307C8" w:rsidR="003D1B71" w:rsidRPr="00380FD1" w:rsidRDefault="003D1B71" w:rsidP="005A2D7F">
            <w:pPr>
              <w:pStyle w:val="Information"/>
            </w:pPr>
          </w:p>
        </w:tc>
        <w:tc>
          <w:tcPr>
            <w:tcW w:w="423" w:type="dxa"/>
            <w:vMerge/>
          </w:tcPr>
          <w:p w14:paraId="7310B02C" w14:textId="77777777" w:rsidR="003D1B71" w:rsidRPr="00556723" w:rsidRDefault="003D1B71" w:rsidP="005A2D7F">
            <w:pPr>
              <w:pStyle w:val="Information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62436EDC" w14:textId="77777777" w:rsidR="003D1B71" w:rsidRDefault="003D1B71" w:rsidP="005A2D7F">
            <w:pPr>
              <w:pStyle w:val="Heading1"/>
            </w:pPr>
          </w:p>
        </w:tc>
      </w:tr>
      <w:tr w:rsidR="003D1B71" w14:paraId="6B02E3A1" w14:textId="77777777" w:rsidTr="005A2D7F">
        <w:trPr>
          <w:trHeight w:val="2448"/>
        </w:trPr>
        <w:tc>
          <w:tcPr>
            <w:tcW w:w="720" w:type="dxa"/>
          </w:tcPr>
          <w:p w14:paraId="4B40FB63" w14:textId="77777777" w:rsidR="003D1B71" w:rsidRPr="0056708E" w:rsidRDefault="003D1B71" w:rsidP="005A2D7F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6F8E9E5" w14:textId="77777777" w:rsidR="003D1B71" w:rsidRPr="0056708E" w:rsidRDefault="003D1B71" w:rsidP="005A2D7F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6631C35E" w14:textId="77777777" w:rsidR="003D1B71" w:rsidRPr="00556723" w:rsidRDefault="003D1B71" w:rsidP="005A2D7F">
            <w:pPr>
              <w:rPr>
                <w:rFonts w:cstheme="minorHAnsi"/>
              </w:rPr>
            </w:pPr>
          </w:p>
        </w:tc>
        <w:tc>
          <w:tcPr>
            <w:tcW w:w="6607" w:type="dxa"/>
            <w:vMerge/>
          </w:tcPr>
          <w:p w14:paraId="1E20CA70" w14:textId="77777777" w:rsidR="003D1B71" w:rsidRDefault="003D1B71" w:rsidP="005A2D7F"/>
        </w:tc>
      </w:tr>
    </w:tbl>
    <w:p w14:paraId="68E3997D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1B9D6" w14:textId="77777777" w:rsidR="00083F2A" w:rsidRDefault="00083F2A" w:rsidP="00590471">
      <w:r>
        <w:separator/>
      </w:r>
    </w:p>
  </w:endnote>
  <w:endnote w:type="continuationSeparator" w:id="0">
    <w:p w14:paraId="01C0E4D1" w14:textId="77777777" w:rsidR="00083F2A" w:rsidRDefault="00083F2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E7D1D" w14:textId="77777777" w:rsidR="00083F2A" w:rsidRDefault="00083F2A" w:rsidP="00590471">
      <w:r>
        <w:separator/>
      </w:r>
    </w:p>
  </w:footnote>
  <w:footnote w:type="continuationSeparator" w:id="0">
    <w:p w14:paraId="0092FF15" w14:textId="77777777" w:rsidR="00083F2A" w:rsidRDefault="00083F2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CC800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5055CEB" wp14:editId="59CA6FB9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444540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2B5"/>
    <w:rsid w:val="00060042"/>
    <w:rsid w:val="000822B5"/>
    <w:rsid w:val="00083F2A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56723"/>
    <w:rsid w:val="00565C77"/>
    <w:rsid w:val="0056708E"/>
    <w:rsid w:val="005801E5"/>
    <w:rsid w:val="00590471"/>
    <w:rsid w:val="005A2D7F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927CD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semiHidden/>
    <w:unhideWhenUsed/>
    <w:rsid w:val="000822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bt.edu.sa/ar-sa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on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405ED09884140AD817738D1127C2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46946-C821-4623-96B7-DBAB0DD3091F}"/>
      </w:docPartPr>
      <w:docPartBody>
        <w:p w:rsidR="00000000" w:rsidRDefault="001664F7">
          <w:pPr>
            <w:pStyle w:val="A405ED09884140AD817738D1127C2486"/>
          </w:pPr>
          <w:r w:rsidRPr="00AC6C7E">
            <w:t>Education</w:t>
          </w:r>
        </w:p>
      </w:docPartBody>
    </w:docPart>
    <w:docPart>
      <w:docPartPr>
        <w:name w:val="E7E9F3188BA84971A8BB60BDBBC79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8E685-3102-4FFF-B7BD-84D33AFA647F}"/>
      </w:docPartPr>
      <w:docPartBody>
        <w:p w:rsidR="00000000" w:rsidRDefault="001664F7">
          <w:pPr>
            <w:pStyle w:val="E7E9F3188BA84971A8BB60BDBBC79592"/>
          </w:pPr>
          <w:r w:rsidRPr="00AC6C7E">
            <w:t>Communication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F7"/>
    <w:rsid w:val="0016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99ABBC8936F44489D587D6DA04351F4">
    <w:name w:val="199ABBC8936F44489D587D6DA04351F4"/>
  </w:style>
  <w:style w:type="paragraph" w:customStyle="1" w:styleId="1BDE29680E76414EBE32648AE8C98B89">
    <w:name w:val="1BDE29680E76414EBE32648AE8C98B89"/>
  </w:style>
  <w:style w:type="paragraph" w:customStyle="1" w:styleId="ED88C19D3BED4B85AFA9D166B8AF9A3F">
    <w:name w:val="ED88C19D3BED4B85AFA9D166B8AF9A3F"/>
  </w:style>
  <w:style w:type="paragraph" w:customStyle="1" w:styleId="2FCCC4A759824EF998F9966EFCA2D154">
    <w:name w:val="2FCCC4A759824EF998F9966EFCA2D154"/>
  </w:style>
  <w:style w:type="paragraph" w:customStyle="1" w:styleId="B457109486B44E66BB11EC6119E15A01">
    <w:name w:val="B457109486B44E66BB11EC6119E15A01"/>
  </w:style>
  <w:style w:type="paragraph" w:customStyle="1" w:styleId="12AC3E14AF4D457899E8EB16ABCCCC96">
    <w:name w:val="12AC3E14AF4D457899E8EB16ABCCCC96"/>
  </w:style>
  <w:style w:type="paragraph" w:customStyle="1" w:styleId="19248884CABE47B9862F05B1B261F23E">
    <w:name w:val="19248884CABE47B9862F05B1B261F23E"/>
  </w:style>
  <w:style w:type="paragraph" w:customStyle="1" w:styleId="D97F1C39D70D4718A32B47CFA91DE1BC">
    <w:name w:val="D97F1C39D70D4718A32B47CFA91DE1BC"/>
  </w:style>
  <w:style w:type="paragraph" w:customStyle="1" w:styleId="D50F764403CD407D925E171940B09086">
    <w:name w:val="D50F764403CD407D925E171940B09086"/>
  </w:style>
  <w:style w:type="paragraph" w:customStyle="1" w:styleId="9A4DE2748C3B437C9AAE6A9D7203F0C7">
    <w:name w:val="9A4DE2748C3B437C9AAE6A9D7203F0C7"/>
  </w:style>
  <w:style w:type="paragraph" w:customStyle="1" w:styleId="AFAB33230E2247059CD75FB699A6EC5D">
    <w:name w:val="AFAB33230E2247059CD75FB699A6EC5D"/>
  </w:style>
  <w:style w:type="paragraph" w:customStyle="1" w:styleId="EC5EB28FB1234307BF62B2841C2AD61E">
    <w:name w:val="EC5EB28FB1234307BF62B2841C2AD61E"/>
  </w:style>
  <w:style w:type="paragraph" w:customStyle="1" w:styleId="37E193A2D07C4D8BA539124F4FC60E25">
    <w:name w:val="37E193A2D07C4D8BA539124F4FC60E25"/>
  </w:style>
  <w:style w:type="paragraph" w:customStyle="1" w:styleId="F9824AAD28FF45C6A1F5225C5D05673D">
    <w:name w:val="F9824AAD28FF45C6A1F5225C5D05673D"/>
  </w:style>
  <w:style w:type="paragraph" w:customStyle="1" w:styleId="5720B35A9CA741078FD32C9474E876C3">
    <w:name w:val="5720B35A9CA741078FD32C9474E876C3"/>
  </w:style>
  <w:style w:type="paragraph" w:customStyle="1" w:styleId="346D89A594CB4978B671EF0601CE4AFC">
    <w:name w:val="346D89A594CB4978B671EF0601CE4AFC"/>
  </w:style>
  <w:style w:type="paragraph" w:customStyle="1" w:styleId="2A427CFE133A4DEBAD19A0C3AADBBA1F">
    <w:name w:val="2A427CFE133A4DEBAD19A0C3AADBBA1F"/>
  </w:style>
  <w:style w:type="paragraph" w:customStyle="1" w:styleId="1ED2F3C504ED4408B3449DE584144C1C">
    <w:name w:val="1ED2F3C504ED4408B3449DE584144C1C"/>
  </w:style>
  <w:style w:type="paragraph" w:customStyle="1" w:styleId="D9A162A6CAA04A14A4E27CAEE6851238">
    <w:name w:val="D9A162A6CAA04A14A4E27CAEE6851238"/>
  </w:style>
  <w:style w:type="paragraph" w:customStyle="1" w:styleId="A405ED09884140AD817738D1127C2486">
    <w:name w:val="A405ED09884140AD817738D1127C2486"/>
  </w:style>
  <w:style w:type="paragraph" w:customStyle="1" w:styleId="5B1045A181AD4158826A40F9E1924C23">
    <w:name w:val="5B1045A181AD4158826A40F9E1924C23"/>
  </w:style>
  <w:style w:type="paragraph" w:customStyle="1" w:styleId="7D8CF4C087AB4CA38A44A76C9479C0B4">
    <w:name w:val="7D8CF4C087AB4CA38A44A76C9479C0B4"/>
  </w:style>
  <w:style w:type="paragraph" w:customStyle="1" w:styleId="4F174151967D40EC8A07F6C630974621">
    <w:name w:val="4F174151967D40EC8A07F6C630974621"/>
  </w:style>
  <w:style w:type="paragraph" w:customStyle="1" w:styleId="E7E9F3188BA84971A8BB60BDBBC79592">
    <w:name w:val="E7E9F3188BA84971A8BB60BDBBC79592"/>
  </w:style>
  <w:style w:type="paragraph" w:customStyle="1" w:styleId="50EAB78B7A1A462CB90FD58FBB4F5404">
    <w:name w:val="50EAB78B7A1A462CB90FD58FBB4F5404"/>
  </w:style>
  <w:style w:type="paragraph" w:customStyle="1" w:styleId="AF54896B89D94CF09B74630CF3B6D513">
    <w:name w:val="AF54896B89D94CF09B74630CF3B6D513"/>
  </w:style>
  <w:style w:type="paragraph" w:customStyle="1" w:styleId="5A053CEC54C5493FB96554FA1CC1608A">
    <w:name w:val="5A053CEC54C5493FB96554FA1CC1608A"/>
  </w:style>
  <w:style w:type="paragraph" w:customStyle="1" w:styleId="E87350C9D429426DB7683B16AE0F0374">
    <w:name w:val="E87350C9D429426DB7683B16AE0F0374"/>
  </w:style>
  <w:style w:type="paragraph" w:customStyle="1" w:styleId="53A1D1117DC74902936642DFD7B0A8FC">
    <w:name w:val="53A1D1117DC74902936642DFD7B0A8FC"/>
  </w:style>
  <w:style w:type="paragraph" w:customStyle="1" w:styleId="0C40EE8405FC45BEA9F604B5FBDABDE7">
    <w:name w:val="0C40EE8405FC45BEA9F604B5FBDABDE7"/>
  </w:style>
  <w:style w:type="paragraph" w:customStyle="1" w:styleId="7D90605074FC40B1B8B7564457763584">
    <w:name w:val="7D90605074FC40B1B8B7564457763584"/>
  </w:style>
  <w:style w:type="paragraph" w:customStyle="1" w:styleId="1BFF89BCFC384199AB68C3BA4F8D9225">
    <w:name w:val="1BFF89BCFC384199AB68C3BA4F8D9225"/>
  </w:style>
  <w:style w:type="paragraph" w:customStyle="1" w:styleId="7201894415C446E28E2DAC83AE6C037F">
    <w:name w:val="7201894415C446E28E2DAC83AE6C037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B83330567254C3C81022DDF660580E3">
    <w:name w:val="EB83330567254C3C81022DDF660580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2022-01-17T15:28:00Z</dcterms:created>
  <dcterms:modified xsi:type="dcterms:W3CDTF">2022-01-17T15:39:00Z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