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5000" w:type="pct"/>
        <w:jc w:val="center"/>
        <w:tblLayout w:type="fixed"/>
        <w:tblLook w:val="0480" w:firstRow="0" w:lastRow="0" w:firstColumn="1" w:lastColumn="0" w:noHBand="0" w:noVBand="1"/>
      </w:tblPr>
      <w:tblGrid>
        <w:gridCol w:w="5918"/>
        <w:gridCol w:w="1282"/>
        <w:gridCol w:w="2690"/>
      </w:tblGrid>
      <w:tr w:rsidR="002E4AFC" w:rsidRPr="002E4AFC" w14:paraId="0A59EFE7" w14:textId="77777777" w:rsidTr="003471C4">
        <w:trPr>
          <w:trHeight w:val="2178"/>
          <w:jc w:val="center"/>
        </w:trPr>
        <w:tc>
          <w:tcPr>
            <w:tcW w:w="7200" w:type="dxa"/>
            <w:gridSpan w:val="2"/>
          </w:tcPr>
          <w:p w14:paraId="3338A0AA" w14:textId="77777777" w:rsidR="002E4AFC" w:rsidRPr="005B3E29" w:rsidRDefault="00A2473F" w:rsidP="00A2473F">
            <w:pPr>
              <w:pStyle w:val="Title"/>
              <w:rPr>
                <w:b w:val="0"/>
              </w:rPr>
            </w:pPr>
            <w:proofErr w:type="spellStart"/>
            <w:r w:rsidRPr="005B3E29">
              <w:rPr>
                <w:b w:val="0"/>
                <w:color w:val="0D0D0D" w:themeColor="text1" w:themeTint="F2"/>
              </w:rPr>
              <w:t>Jeteshkrimi</w:t>
            </w:r>
            <w:proofErr w:type="spellEnd"/>
            <w:r w:rsidRPr="005B3E29">
              <w:rPr>
                <w:b w:val="0"/>
                <w:color w:val="0D0D0D" w:themeColor="text1" w:themeTint="F2"/>
              </w:rPr>
              <w:t>- CV</w:t>
            </w:r>
            <w:r w:rsidR="002E4AFC" w:rsidRPr="005B3E29">
              <w:rPr>
                <w:b w:val="0"/>
              </w:rPr>
              <w:br/>
            </w:r>
          </w:p>
        </w:tc>
        <w:tc>
          <w:tcPr>
            <w:tcW w:w="2690" w:type="dxa"/>
            <w:vMerge w:val="restart"/>
            <w:vAlign w:val="bottom"/>
          </w:tcPr>
          <w:p w14:paraId="1E785B79" w14:textId="017286A9" w:rsidR="002E4AFC" w:rsidRPr="002E4AFC" w:rsidRDefault="002E4AFC" w:rsidP="002E4AFC">
            <w:pPr>
              <w:jc w:val="center"/>
            </w:pPr>
          </w:p>
        </w:tc>
      </w:tr>
      <w:tr w:rsidR="002E4AFC" w:rsidRPr="002E4AFC" w14:paraId="1BBFFDF0" w14:textId="77777777" w:rsidTr="003471C4">
        <w:trPr>
          <w:trHeight w:val="1262"/>
          <w:jc w:val="center"/>
        </w:trPr>
        <w:tc>
          <w:tcPr>
            <w:tcW w:w="5918" w:type="dxa"/>
          </w:tcPr>
          <w:p w14:paraId="37551436" w14:textId="77777777" w:rsidR="002E4AFC" w:rsidRDefault="002E4AFC" w:rsidP="002E4AFC">
            <w:pPr>
              <w:rPr>
                <w:rFonts w:ascii="Arial" w:hAnsi="Arial"/>
              </w:rPr>
            </w:pPr>
          </w:p>
          <w:p w14:paraId="55F5244C" w14:textId="77777777" w:rsidR="00A2473F" w:rsidRPr="005C5396" w:rsidRDefault="00A2473F" w:rsidP="002E4AFC">
            <w:pPr>
              <w:rPr>
                <w:rFonts w:ascii="Arial" w:hAnsi="Arial"/>
                <w:b/>
              </w:rPr>
            </w:pPr>
            <w:proofErr w:type="spellStart"/>
            <w:r w:rsidRPr="005C5396">
              <w:rPr>
                <w:rFonts w:ascii="Arial" w:hAnsi="Arial"/>
                <w:b/>
              </w:rPr>
              <w:t>Informatat</w:t>
            </w:r>
            <w:proofErr w:type="spellEnd"/>
            <w:r w:rsidRPr="005C5396">
              <w:rPr>
                <w:rFonts w:ascii="Arial" w:hAnsi="Arial"/>
                <w:b/>
              </w:rPr>
              <w:t xml:space="preserve"> </w:t>
            </w:r>
            <w:proofErr w:type="spellStart"/>
            <w:r w:rsidRPr="005C5396">
              <w:rPr>
                <w:rFonts w:ascii="Arial" w:hAnsi="Arial"/>
                <w:b/>
              </w:rPr>
              <w:t>Personale</w:t>
            </w:r>
            <w:proofErr w:type="spellEnd"/>
            <w:r w:rsidRPr="005C5396">
              <w:rPr>
                <w:rFonts w:ascii="Arial" w:hAnsi="Arial"/>
                <w:b/>
              </w:rPr>
              <w:t xml:space="preserve"> </w:t>
            </w:r>
          </w:p>
          <w:p w14:paraId="387E58CB" w14:textId="77777777" w:rsidR="00A2473F" w:rsidRPr="005B3E29" w:rsidRDefault="00A2473F" w:rsidP="005B3E29">
            <w:pPr>
              <w:pStyle w:val="ListParagraph"/>
              <w:numPr>
                <w:ilvl w:val="0"/>
                <w:numId w:val="27"/>
              </w:numPr>
              <w:rPr>
                <w:rFonts w:ascii="Arial" w:hAnsi="Arial"/>
              </w:rPr>
            </w:pPr>
            <w:proofErr w:type="spellStart"/>
            <w:r w:rsidRPr="005B3E29">
              <w:rPr>
                <w:rFonts w:ascii="Arial" w:hAnsi="Arial"/>
              </w:rPr>
              <w:t>Mbiemri</w:t>
            </w:r>
            <w:proofErr w:type="spellEnd"/>
            <w:r w:rsidRPr="005B3E29">
              <w:rPr>
                <w:rFonts w:ascii="Arial" w:hAnsi="Arial"/>
              </w:rPr>
              <w:t>/</w:t>
            </w:r>
            <w:proofErr w:type="spellStart"/>
            <w:r w:rsidRPr="005B3E29">
              <w:rPr>
                <w:rFonts w:ascii="Arial" w:hAnsi="Arial"/>
              </w:rPr>
              <w:t>Emri</w:t>
            </w:r>
            <w:proofErr w:type="spellEnd"/>
            <w:r w:rsidRPr="005B3E29">
              <w:rPr>
                <w:rFonts w:ascii="Arial" w:hAnsi="Arial"/>
              </w:rPr>
              <w:t xml:space="preserve">        </w:t>
            </w:r>
            <w:proofErr w:type="spellStart"/>
            <w:r w:rsidRPr="005B3E29">
              <w:rPr>
                <w:rFonts w:ascii="Arial" w:hAnsi="Arial"/>
              </w:rPr>
              <w:t>Ajete</w:t>
            </w:r>
            <w:proofErr w:type="spellEnd"/>
            <w:r w:rsidRPr="005B3E29">
              <w:rPr>
                <w:rFonts w:ascii="Arial" w:hAnsi="Arial"/>
              </w:rPr>
              <w:t xml:space="preserve"> </w:t>
            </w:r>
            <w:proofErr w:type="spellStart"/>
            <w:r w:rsidRPr="005B3E29">
              <w:rPr>
                <w:rFonts w:ascii="Arial" w:hAnsi="Arial"/>
              </w:rPr>
              <w:t>Isaku</w:t>
            </w:r>
            <w:proofErr w:type="spellEnd"/>
            <w:r w:rsidRPr="005B3E29">
              <w:rPr>
                <w:rFonts w:ascii="Arial" w:hAnsi="Arial"/>
              </w:rPr>
              <w:t xml:space="preserve"> </w:t>
            </w:r>
          </w:p>
          <w:p w14:paraId="62212DC6" w14:textId="77777777" w:rsidR="00A2473F" w:rsidRPr="005B3E29" w:rsidRDefault="00A2473F" w:rsidP="005B3E29">
            <w:pPr>
              <w:pStyle w:val="ListParagraph"/>
              <w:numPr>
                <w:ilvl w:val="0"/>
                <w:numId w:val="27"/>
              </w:numPr>
              <w:rPr>
                <w:rFonts w:ascii="Arial" w:hAnsi="Arial"/>
              </w:rPr>
            </w:pPr>
            <w:proofErr w:type="spellStart"/>
            <w:r w:rsidRPr="005B3E29">
              <w:rPr>
                <w:rFonts w:ascii="Arial" w:hAnsi="Arial"/>
              </w:rPr>
              <w:t>Adresa</w:t>
            </w:r>
            <w:proofErr w:type="spellEnd"/>
            <w:r w:rsidRPr="005B3E29">
              <w:rPr>
                <w:rFonts w:ascii="Arial" w:hAnsi="Arial"/>
              </w:rPr>
              <w:t xml:space="preserve">                 </w:t>
            </w:r>
            <w:proofErr w:type="spellStart"/>
            <w:r w:rsidRPr="005B3E29">
              <w:rPr>
                <w:rFonts w:ascii="Arial" w:hAnsi="Arial"/>
              </w:rPr>
              <w:t>rr</w:t>
            </w:r>
            <w:proofErr w:type="spellEnd"/>
            <w:r w:rsidRPr="005B3E29">
              <w:rPr>
                <w:rFonts w:ascii="Arial" w:hAnsi="Arial"/>
              </w:rPr>
              <w:t xml:space="preserve"> “Idriz Seferi” ,Viti </w:t>
            </w:r>
          </w:p>
          <w:p w14:paraId="2DE5F074" w14:textId="77777777" w:rsidR="00A2473F" w:rsidRPr="005B3E29" w:rsidRDefault="00A2473F" w:rsidP="005B3E29">
            <w:pPr>
              <w:pStyle w:val="ListParagraph"/>
              <w:numPr>
                <w:ilvl w:val="0"/>
                <w:numId w:val="27"/>
              </w:numPr>
              <w:rPr>
                <w:rFonts w:ascii="Arial" w:hAnsi="Arial"/>
              </w:rPr>
            </w:pPr>
            <w:r w:rsidRPr="005B3E29">
              <w:rPr>
                <w:rFonts w:ascii="Arial" w:hAnsi="Arial"/>
              </w:rPr>
              <w:t xml:space="preserve">Tel </w:t>
            </w:r>
            <w:r w:rsidR="006C1A29">
              <w:rPr>
                <w:rFonts w:ascii="Arial" w:hAnsi="Arial"/>
              </w:rPr>
              <w:t xml:space="preserve">                       044210875</w:t>
            </w:r>
          </w:p>
          <w:p w14:paraId="69465EB7" w14:textId="77777777" w:rsidR="00A2473F" w:rsidRPr="005B3E29" w:rsidRDefault="005C5396" w:rsidP="005B3E29">
            <w:pPr>
              <w:pStyle w:val="ListParagraph"/>
              <w:numPr>
                <w:ilvl w:val="0"/>
                <w:numId w:val="27"/>
              </w:numPr>
              <w:rPr>
                <w:rFonts w:ascii="Arial" w:hAnsi="Arial"/>
              </w:rPr>
            </w:pPr>
            <w:r w:rsidRPr="005B3E29">
              <w:rPr>
                <w:rFonts w:ascii="Arial" w:hAnsi="Arial"/>
              </w:rPr>
              <w:t>Fax   ////////////</w:t>
            </w:r>
          </w:p>
          <w:p w14:paraId="4BAC84BF" w14:textId="77777777" w:rsidR="005C5396" w:rsidRPr="005B3E29" w:rsidRDefault="005C5396" w:rsidP="005B3E29">
            <w:pPr>
              <w:pStyle w:val="ListParagraph"/>
              <w:numPr>
                <w:ilvl w:val="0"/>
                <w:numId w:val="27"/>
              </w:numPr>
              <w:rPr>
                <w:rFonts w:ascii="Arial" w:hAnsi="Arial"/>
              </w:rPr>
            </w:pPr>
            <w:proofErr w:type="spellStart"/>
            <w:r w:rsidRPr="005B3E29">
              <w:rPr>
                <w:rFonts w:ascii="Arial" w:hAnsi="Arial"/>
              </w:rPr>
              <w:t>Nacionaliteti</w:t>
            </w:r>
            <w:proofErr w:type="spellEnd"/>
            <w:r w:rsidRPr="005B3E29">
              <w:rPr>
                <w:rFonts w:ascii="Arial" w:hAnsi="Arial"/>
              </w:rPr>
              <w:t xml:space="preserve">         </w:t>
            </w:r>
            <w:proofErr w:type="spellStart"/>
            <w:r w:rsidRPr="005B3E29">
              <w:rPr>
                <w:rFonts w:ascii="Arial" w:hAnsi="Arial"/>
              </w:rPr>
              <w:t>Kosovare</w:t>
            </w:r>
            <w:proofErr w:type="spellEnd"/>
            <w:r w:rsidRPr="005B3E29">
              <w:rPr>
                <w:rFonts w:ascii="Arial" w:hAnsi="Arial"/>
              </w:rPr>
              <w:t xml:space="preserve"> </w:t>
            </w:r>
          </w:p>
          <w:p w14:paraId="346D6D4D" w14:textId="77777777" w:rsidR="005C5396" w:rsidRPr="002E4AFC" w:rsidRDefault="005C5396" w:rsidP="002E4AFC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Data </w:t>
            </w:r>
            <w:proofErr w:type="spellStart"/>
            <w:r>
              <w:rPr>
                <w:rFonts w:ascii="Arial" w:hAnsi="Arial"/>
              </w:rPr>
              <w:t>dhe</w:t>
            </w:r>
            <w:proofErr w:type="spellEnd"/>
            <w:r>
              <w:rPr>
                <w:rFonts w:ascii="Arial" w:hAnsi="Arial"/>
              </w:rPr>
              <w:t xml:space="preserve"> </w:t>
            </w:r>
            <w:proofErr w:type="spellStart"/>
            <w:r>
              <w:rPr>
                <w:rFonts w:ascii="Arial" w:hAnsi="Arial"/>
              </w:rPr>
              <w:t>vendi</w:t>
            </w:r>
            <w:proofErr w:type="spellEnd"/>
            <w:r>
              <w:rPr>
                <w:rFonts w:ascii="Arial" w:hAnsi="Arial"/>
              </w:rPr>
              <w:t xml:space="preserve"> </w:t>
            </w:r>
            <w:proofErr w:type="spellStart"/>
            <w:r>
              <w:rPr>
                <w:rFonts w:ascii="Arial" w:hAnsi="Arial"/>
              </w:rPr>
              <w:t>lindjes</w:t>
            </w:r>
            <w:proofErr w:type="spellEnd"/>
            <w:r>
              <w:rPr>
                <w:rFonts w:ascii="Arial" w:hAnsi="Arial"/>
              </w:rPr>
              <w:t xml:space="preserve">    05.10.2004, </w:t>
            </w:r>
            <w:proofErr w:type="spellStart"/>
            <w:r>
              <w:rPr>
                <w:rFonts w:ascii="Arial" w:hAnsi="Arial"/>
              </w:rPr>
              <w:t>Gjilan</w:t>
            </w:r>
            <w:proofErr w:type="spellEnd"/>
            <w:r>
              <w:rPr>
                <w:rFonts w:ascii="Arial" w:hAnsi="Arial"/>
              </w:rPr>
              <w:t xml:space="preserve"> </w:t>
            </w:r>
          </w:p>
        </w:tc>
        <w:tc>
          <w:tcPr>
            <w:tcW w:w="1282" w:type="dxa"/>
          </w:tcPr>
          <w:p w14:paraId="6506FB9C" w14:textId="77777777" w:rsidR="002E4AFC" w:rsidRPr="002E4AFC" w:rsidRDefault="002E4AFC" w:rsidP="002E4AFC">
            <w:pPr>
              <w:rPr>
                <w:rFonts w:ascii="Arial" w:hAnsi="Arial"/>
              </w:rPr>
            </w:pPr>
          </w:p>
        </w:tc>
        <w:tc>
          <w:tcPr>
            <w:tcW w:w="2690" w:type="dxa"/>
            <w:vMerge/>
          </w:tcPr>
          <w:p w14:paraId="57EF8B4D" w14:textId="77777777" w:rsidR="002E4AFC" w:rsidRPr="002E4AFC" w:rsidRDefault="002E4AFC" w:rsidP="002E4AFC">
            <w:pPr>
              <w:rPr>
                <w:rFonts w:ascii="Arial" w:hAnsi="Arial"/>
              </w:rPr>
            </w:pPr>
          </w:p>
        </w:tc>
      </w:tr>
      <w:tr w:rsidR="006E23B3" w:rsidRPr="002E4AFC" w14:paraId="51C3F0D2" w14:textId="77777777" w:rsidTr="003471C4">
        <w:trPr>
          <w:trHeight w:val="982"/>
          <w:jc w:val="center"/>
        </w:trPr>
        <w:tc>
          <w:tcPr>
            <w:tcW w:w="5918" w:type="dxa"/>
            <w:vMerge w:val="restart"/>
          </w:tcPr>
          <w:p w14:paraId="2F7DA86B" w14:textId="77777777" w:rsidR="006E23B3" w:rsidRDefault="006E23B3" w:rsidP="006E23B3"/>
          <w:p w14:paraId="02B2EE9C" w14:textId="77777777" w:rsidR="005C5396" w:rsidRDefault="006E23B3" w:rsidP="005C5396">
            <w:pPr>
              <w:pStyle w:val="Heading2"/>
            </w:pPr>
            <w:r w:rsidRPr="000F7D04">
              <w:t>Education</w:t>
            </w:r>
          </w:p>
          <w:p w14:paraId="25789311" w14:textId="77777777" w:rsidR="005C5396" w:rsidRDefault="005C5396" w:rsidP="005B3E29">
            <w:pPr>
              <w:pStyle w:val="ListParagraph"/>
              <w:numPr>
                <w:ilvl w:val="0"/>
                <w:numId w:val="26"/>
              </w:numPr>
            </w:pPr>
            <w:proofErr w:type="spellStart"/>
            <w:r>
              <w:t>Shkollimin</w:t>
            </w:r>
            <w:proofErr w:type="spellEnd"/>
            <w:r>
              <w:t xml:space="preserve"> </w:t>
            </w:r>
            <w:proofErr w:type="spellStart"/>
            <w:r>
              <w:t>fillore</w:t>
            </w:r>
            <w:proofErr w:type="spellEnd"/>
            <w:r>
              <w:t xml:space="preserve"> </w:t>
            </w:r>
            <w:proofErr w:type="spellStart"/>
            <w:r>
              <w:t>ne</w:t>
            </w:r>
            <w:proofErr w:type="spellEnd"/>
            <w:r>
              <w:t xml:space="preserve"> “</w:t>
            </w:r>
            <w:proofErr w:type="spellStart"/>
            <w:r>
              <w:t>Bafti</w:t>
            </w:r>
            <w:proofErr w:type="spellEnd"/>
            <w:r>
              <w:t xml:space="preserve"> </w:t>
            </w:r>
            <w:proofErr w:type="spellStart"/>
            <w:r>
              <w:t>Haxhiu</w:t>
            </w:r>
            <w:proofErr w:type="spellEnd"/>
            <w:r>
              <w:t>”</w:t>
            </w:r>
          </w:p>
          <w:p w14:paraId="1DAEB617" w14:textId="77777777" w:rsidR="005C5396" w:rsidRPr="005C5396" w:rsidRDefault="005C5396" w:rsidP="005B3E29">
            <w:pPr>
              <w:pStyle w:val="ListParagraph"/>
              <w:numPr>
                <w:ilvl w:val="0"/>
                <w:numId w:val="26"/>
              </w:numPr>
            </w:pPr>
            <w:proofErr w:type="spellStart"/>
            <w:r>
              <w:t>Gjimnazi</w:t>
            </w:r>
            <w:proofErr w:type="spellEnd"/>
            <w:r>
              <w:t xml:space="preserve"> I </w:t>
            </w:r>
            <w:proofErr w:type="spellStart"/>
            <w:r>
              <w:t>shkencave</w:t>
            </w:r>
            <w:proofErr w:type="spellEnd"/>
            <w:r>
              <w:t xml:space="preserve"> </w:t>
            </w:r>
            <w:proofErr w:type="spellStart"/>
            <w:r>
              <w:t>natyore</w:t>
            </w:r>
            <w:proofErr w:type="spellEnd"/>
            <w:r>
              <w:t xml:space="preserve"> “</w:t>
            </w:r>
            <w:proofErr w:type="spellStart"/>
            <w:r>
              <w:t>Kuvendi</w:t>
            </w:r>
            <w:proofErr w:type="spellEnd"/>
            <w:r>
              <w:t xml:space="preserve"> </w:t>
            </w:r>
            <w:proofErr w:type="spellStart"/>
            <w:r>
              <w:t>Lezhes</w:t>
            </w:r>
            <w:proofErr w:type="spellEnd"/>
            <w:r>
              <w:t xml:space="preserve"> “-Viti</w:t>
            </w:r>
          </w:p>
          <w:p w14:paraId="528C62B3" w14:textId="77777777" w:rsidR="006E23B3" w:rsidRDefault="005C5396" w:rsidP="005B3E29">
            <w:pPr>
              <w:pStyle w:val="ListBullet"/>
              <w:numPr>
                <w:ilvl w:val="0"/>
                <w:numId w:val="26"/>
              </w:numPr>
            </w:pPr>
            <w:proofErr w:type="spellStart"/>
            <w:r>
              <w:t>Fusha</w:t>
            </w:r>
            <w:proofErr w:type="spellEnd"/>
            <w:r>
              <w:t xml:space="preserve"> </w:t>
            </w:r>
            <w:proofErr w:type="spellStart"/>
            <w:r>
              <w:t>Profesionale</w:t>
            </w:r>
            <w:proofErr w:type="spellEnd"/>
            <w:r>
              <w:t xml:space="preserve">; </w:t>
            </w:r>
            <w:proofErr w:type="spellStart"/>
            <w:r>
              <w:t>Studente</w:t>
            </w:r>
            <w:proofErr w:type="spellEnd"/>
            <w:r>
              <w:t xml:space="preserve"> e </w:t>
            </w:r>
            <w:proofErr w:type="spellStart"/>
            <w:r>
              <w:t>Matematikes</w:t>
            </w:r>
            <w:proofErr w:type="spellEnd"/>
            <w:r>
              <w:t xml:space="preserve"> </w:t>
            </w:r>
            <w:proofErr w:type="spellStart"/>
            <w:r>
              <w:t>ne</w:t>
            </w:r>
            <w:proofErr w:type="spellEnd"/>
            <w:r>
              <w:t xml:space="preserve"> FSHMN</w:t>
            </w:r>
          </w:p>
          <w:p w14:paraId="6EB35EC4" w14:textId="77777777" w:rsidR="005C5396" w:rsidRDefault="005C5396" w:rsidP="005B3E29">
            <w:pPr>
              <w:pStyle w:val="ListBullet"/>
              <w:numPr>
                <w:ilvl w:val="0"/>
                <w:numId w:val="0"/>
              </w:numPr>
            </w:pPr>
          </w:p>
          <w:p w14:paraId="72477B10" w14:textId="77777777" w:rsidR="006E23B3" w:rsidRDefault="006E23B3" w:rsidP="006E23B3"/>
          <w:p w14:paraId="3B490A60" w14:textId="77777777" w:rsidR="006E23B3" w:rsidRDefault="005C5396" w:rsidP="006E23B3">
            <w:pPr>
              <w:pStyle w:val="Heading2"/>
            </w:pPr>
            <w:proofErr w:type="spellStart"/>
            <w:r>
              <w:t>Trajnimet</w:t>
            </w:r>
            <w:proofErr w:type="spellEnd"/>
          </w:p>
          <w:p w14:paraId="7C1FDE90" w14:textId="77777777" w:rsidR="005C5396" w:rsidRDefault="005C5396" w:rsidP="005B3E29">
            <w:pPr>
              <w:pStyle w:val="ListParagraph"/>
              <w:numPr>
                <w:ilvl w:val="0"/>
                <w:numId w:val="25"/>
              </w:numPr>
            </w:pPr>
            <w:proofErr w:type="spellStart"/>
            <w:r>
              <w:t>Nxense</w:t>
            </w:r>
            <w:proofErr w:type="spellEnd"/>
            <w:r>
              <w:t xml:space="preserve"> e </w:t>
            </w:r>
            <w:proofErr w:type="spellStart"/>
            <w:r>
              <w:t>organizates</w:t>
            </w:r>
            <w:proofErr w:type="spellEnd"/>
            <w:r>
              <w:t xml:space="preserve"> USAID,</w:t>
            </w:r>
          </w:p>
          <w:p w14:paraId="6DAA2469" w14:textId="77777777" w:rsidR="005C5396" w:rsidRDefault="005C5396" w:rsidP="005B3E29">
            <w:pPr>
              <w:pStyle w:val="ListParagraph"/>
              <w:numPr>
                <w:ilvl w:val="0"/>
                <w:numId w:val="25"/>
              </w:numPr>
            </w:pPr>
            <w:r>
              <w:t xml:space="preserve">E </w:t>
            </w:r>
            <w:proofErr w:type="spellStart"/>
            <w:r>
              <w:t>trajnuar</w:t>
            </w:r>
            <w:proofErr w:type="spellEnd"/>
            <w:r>
              <w:t xml:space="preserve"> </w:t>
            </w:r>
            <w:proofErr w:type="spellStart"/>
            <w:r>
              <w:t>ne</w:t>
            </w:r>
            <w:proofErr w:type="spellEnd"/>
            <w:r>
              <w:t xml:space="preserve"> </w:t>
            </w:r>
            <w:proofErr w:type="spellStart"/>
            <w:r>
              <w:t>insitucionin</w:t>
            </w:r>
            <w:proofErr w:type="spellEnd"/>
            <w:r>
              <w:t xml:space="preserve"> </w:t>
            </w:r>
            <w:proofErr w:type="spellStart"/>
            <w:r>
              <w:t>CACCTUSS</w:t>
            </w:r>
            <w:proofErr w:type="spellEnd"/>
            <w:r>
              <w:t xml:space="preserve"> EDUCATION </w:t>
            </w:r>
            <w:proofErr w:type="spellStart"/>
            <w:r>
              <w:t>ne</w:t>
            </w:r>
            <w:proofErr w:type="spellEnd"/>
            <w:r>
              <w:t xml:space="preserve"> </w:t>
            </w:r>
            <w:proofErr w:type="spellStart"/>
            <w:r>
              <w:t>lemin</w:t>
            </w:r>
            <w:proofErr w:type="spellEnd"/>
            <w:r>
              <w:t xml:space="preserve"> FRONT-END.</w:t>
            </w:r>
            <w:r w:rsidR="005B3E29">
              <w:t xml:space="preserve">         Data 01/06/2022</w:t>
            </w:r>
          </w:p>
          <w:p w14:paraId="3343B1C7" w14:textId="77777777" w:rsidR="006E23B3" w:rsidRDefault="005C5396" w:rsidP="006E23B3">
            <w:pPr>
              <w:pStyle w:val="ListParagraph"/>
              <w:numPr>
                <w:ilvl w:val="0"/>
                <w:numId w:val="25"/>
              </w:numPr>
            </w:pPr>
            <w:proofErr w:type="spellStart"/>
            <w:r>
              <w:t>Kurs</w:t>
            </w:r>
            <w:proofErr w:type="spellEnd"/>
            <w:r>
              <w:t xml:space="preserve"> </w:t>
            </w:r>
            <w:proofErr w:type="spellStart"/>
            <w:r>
              <w:t>t</w:t>
            </w:r>
            <w:r w:rsidR="005B3E29">
              <w:t>e</w:t>
            </w:r>
            <w:proofErr w:type="spellEnd"/>
            <w:r w:rsidR="005B3E29">
              <w:t xml:space="preserve"> </w:t>
            </w:r>
            <w:proofErr w:type="spellStart"/>
            <w:r w:rsidR="005B3E29">
              <w:t>gjuhes</w:t>
            </w:r>
            <w:proofErr w:type="spellEnd"/>
            <w:r w:rsidR="005B3E29">
              <w:t xml:space="preserve"> </w:t>
            </w:r>
            <w:proofErr w:type="spellStart"/>
            <w:r w:rsidR="005B3E29">
              <w:t>Angleze</w:t>
            </w:r>
            <w:proofErr w:type="spellEnd"/>
            <w:r w:rsidR="005B3E29">
              <w:t xml:space="preserve"> </w:t>
            </w:r>
            <w:proofErr w:type="spellStart"/>
            <w:r w:rsidR="005B3E29">
              <w:t>dhe</w:t>
            </w:r>
            <w:proofErr w:type="spellEnd"/>
            <w:r w:rsidR="005B3E29">
              <w:t xml:space="preserve"> </w:t>
            </w:r>
            <w:proofErr w:type="spellStart"/>
            <w:r w:rsidR="005B3E29">
              <w:t>programim</w:t>
            </w:r>
            <w:proofErr w:type="spellEnd"/>
            <w:r w:rsidR="005B3E29">
              <w:t>, Oxford education data 2017/19</w:t>
            </w:r>
          </w:p>
          <w:p w14:paraId="4707ECD8" w14:textId="77777777" w:rsidR="006E23B3" w:rsidRDefault="005B3E29" w:rsidP="006E23B3">
            <w:pPr>
              <w:pStyle w:val="Heading2"/>
            </w:pPr>
            <w:proofErr w:type="spellStart"/>
            <w:r>
              <w:t>Aktivitetet</w:t>
            </w:r>
            <w:proofErr w:type="spellEnd"/>
            <w:r>
              <w:t xml:space="preserve"> </w:t>
            </w:r>
            <w:proofErr w:type="spellStart"/>
            <w:r>
              <w:t>Kryesore</w:t>
            </w:r>
            <w:proofErr w:type="spellEnd"/>
            <w:r>
              <w:t xml:space="preserve"> ;</w:t>
            </w:r>
          </w:p>
          <w:p w14:paraId="1615F43C" w14:textId="77777777" w:rsidR="005B3E29" w:rsidRDefault="005B3E29" w:rsidP="005B3E29">
            <w:pPr>
              <w:pStyle w:val="ListParagraph"/>
              <w:numPr>
                <w:ilvl w:val="0"/>
                <w:numId w:val="28"/>
              </w:numPr>
            </w:pPr>
            <w:proofErr w:type="spellStart"/>
            <w:r>
              <w:t>Recitim</w:t>
            </w:r>
            <w:proofErr w:type="spellEnd"/>
            <w:r>
              <w:t xml:space="preserve"> ,</w:t>
            </w:r>
            <w:proofErr w:type="spellStart"/>
            <w:r>
              <w:t>pregatitje</w:t>
            </w:r>
            <w:proofErr w:type="spellEnd"/>
            <w:r>
              <w:t xml:space="preserve"> e </w:t>
            </w:r>
            <w:proofErr w:type="spellStart"/>
            <w:r>
              <w:t>drames</w:t>
            </w:r>
            <w:proofErr w:type="spellEnd"/>
            <w:r>
              <w:t xml:space="preserve">, </w:t>
            </w:r>
          </w:p>
          <w:p w14:paraId="63476C80" w14:textId="77777777" w:rsidR="005B3E29" w:rsidRDefault="005B3E29" w:rsidP="005B3E29">
            <w:pPr>
              <w:pStyle w:val="ListParagraph"/>
              <w:numPr>
                <w:ilvl w:val="0"/>
                <w:numId w:val="28"/>
              </w:numPr>
            </w:pPr>
            <w:proofErr w:type="spellStart"/>
            <w:r>
              <w:t>Aftesite</w:t>
            </w:r>
            <w:proofErr w:type="spellEnd"/>
            <w:r>
              <w:t xml:space="preserve"> </w:t>
            </w:r>
            <w:proofErr w:type="spellStart"/>
            <w:r>
              <w:t>profesionale</w:t>
            </w:r>
            <w:proofErr w:type="spellEnd"/>
            <w:r>
              <w:t xml:space="preserve">; </w:t>
            </w:r>
            <w:proofErr w:type="spellStart"/>
            <w:r>
              <w:t>Studente</w:t>
            </w:r>
            <w:proofErr w:type="spellEnd"/>
            <w:r>
              <w:t xml:space="preserve"> </w:t>
            </w:r>
          </w:p>
          <w:p w14:paraId="461A4803" w14:textId="77777777" w:rsidR="005B3E29" w:rsidRPr="005B3E29" w:rsidRDefault="005B3E29" w:rsidP="005B3E29">
            <w:pPr>
              <w:pStyle w:val="ListParagraph"/>
              <w:numPr>
                <w:ilvl w:val="0"/>
                <w:numId w:val="28"/>
              </w:numPr>
            </w:pPr>
            <w:proofErr w:type="spellStart"/>
            <w:r>
              <w:t>Titulli</w:t>
            </w:r>
            <w:proofErr w:type="spellEnd"/>
            <w:r>
              <w:t xml:space="preserve"> I </w:t>
            </w:r>
            <w:proofErr w:type="spellStart"/>
            <w:r>
              <w:t>fituar</w:t>
            </w:r>
            <w:proofErr w:type="spellEnd"/>
            <w:r>
              <w:t xml:space="preserve"> I </w:t>
            </w:r>
            <w:proofErr w:type="spellStart"/>
            <w:r>
              <w:t>kualifikimit:Studente</w:t>
            </w:r>
            <w:proofErr w:type="spellEnd"/>
            <w:r>
              <w:t xml:space="preserve"> </w:t>
            </w:r>
          </w:p>
          <w:p w14:paraId="794968F0" w14:textId="77777777" w:rsidR="006E23B3" w:rsidRDefault="006E23B3" w:rsidP="006E23B3"/>
          <w:p w14:paraId="104BB4D4" w14:textId="77777777" w:rsidR="006E23B3" w:rsidRDefault="005B3E29" w:rsidP="005B3E29">
            <w:pPr>
              <w:pStyle w:val="Heading2"/>
            </w:pPr>
            <w:proofErr w:type="spellStart"/>
            <w:r>
              <w:t>Aftesite</w:t>
            </w:r>
            <w:proofErr w:type="spellEnd"/>
            <w:r>
              <w:t xml:space="preserve"> </w:t>
            </w:r>
            <w:proofErr w:type="spellStart"/>
            <w:r>
              <w:t>profesionale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kompetencat</w:t>
            </w:r>
            <w:proofErr w:type="spellEnd"/>
          </w:p>
          <w:p w14:paraId="4364E33C" w14:textId="77777777" w:rsidR="005B3E29" w:rsidRDefault="005B3E29" w:rsidP="005B3E29">
            <w:pPr>
              <w:pStyle w:val="ListParagraph"/>
              <w:numPr>
                <w:ilvl w:val="0"/>
                <w:numId w:val="30"/>
              </w:numPr>
            </w:pPr>
            <w:proofErr w:type="spellStart"/>
            <w:r>
              <w:t>Aftesite</w:t>
            </w:r>
            <w:proofErr w:type="spellEnd"/>
            <w:r>
              <w:t xml:space="preserve"> </w:t>
            </w:r>
            <w:proofErr w:type="spellStart"/>
            <w:r>
              <w:t>shoqerore</w:t>
            </w:r>
            <w:proofErr w:type="spellEnd"/>
            <w:r>
              <w:t xml:space="preserve">; </w:t>
            </w:r>
            <w:proofErr w:type="spellStart"/>
            <w:r>
              <w:t>bashkpuntore</w:t>
            </w:r>
            <w:proofErr w:type="spellEnd"/>
            <w:r>
              <w:t xml:space="preserve"> </w:t>
            </w:r>
            <w:proofErr w:type="spellStart"/>
            <w:r>
              <w:t>ne</w:t>
            </w:r>
            <w:proofErr w:type="spellEnd"/>
            <w:r>
              <w:t xml:space="preserve"> </w:t>
            </w:r>
            <w:proofErr w:type="spellStart"/>
            <w:r>
              <w:t>grupe</w:t>
            </w:r>
            <w:proofErr w:type="spellEnd"/>
            <w:r>
              <w:t xml:space="preserve">, </w:t>
            </w:r>
            <w:proofErr w:type="spellStart"/>
            <w:r>
              <w:t>respektim</w:t>
            </w:r>
            <w:proofErr w:type="spellEnd"/>
            <w:r>
              <w:t xml:space="preserve"> </w:t>
            </w:r>
            <w:proofErr w:type="spellStart"/>
            <w:r>
              <w:t>te</w:t>
            </w:r>
            <w:proofErr w:type="spellEnd"/>
            <w:r>
              <w:t xml:space="preserve"> </w:t>
            </w:r>
            <w:proofErr w:type="spellStart"/>
            <w:r>
              <w:t>orarit</w:t>
            </w:r>
            <w:proofErr w:type="spellEnd"/>
            <w:r>
              <w:t xml:space="preserve"> .</w:t>
            </w:r>
          </w:p>
          <w:p w14:paraId="106E53CF" w14:textId="77777777" w:rsidR="005B3E29" w:rsidRDefault="005B3E29" w:rsidP="005B3E29">
            <w:pPr>
              <w:pStyle w:val="ListParagraph"/>
              <w:numPr>
                <w:ilvl w:val="0"/>
                <w:numId w:val="30"/>
              </w:numPr>
            </w:pPr>
            <w:proofErr w:type="spellStart"/>
            <w:r>
              <w:t>Aftesite</w:t>
            </w:r>
            <w:proofErr w:type="spellEnd"/>
            <w:r>
              <w:t xml:space="preserve"> </w:t>
            </w:r>
            <w:proofErr w:type="spellStart"/>
            <w:r>
              <w:t>Organizative</w:t>
            </w:r>
            <w:proofErr w:type="spellEnd"/>
            <w:r>
              <w:t xml:space="preserve">: </w:t>
            </w:r>
            <w:proofErr w:type="spellStart"/>
            <w:r>
              <w:t>Bashkpunues</w:t>
            </w:r>
            <w:proofErr w:type="spellEnd"/>
          </w:p>
          <w:p w14:paraId="7391EBF6" w14:textId="77777777" w:rsidR="005B3E29" w:rsidRDefault="005B3E29" w:rsidP="005B3E29">
            <w:pPr>
              <w:pStyle w:val="ListParagraph"/>
              <w:numPr>
                <w:ilvl w:val="0"/>
                <w:numId w:val="30"/>
              </w:numPr>
            </w:pPr>
            <w:proofErr w:type="spellStart"/>
            <w:r>
              <w:t>Aftesite</w:t>
            </w:r>
            <w:proofErr w:type="spellEnd"/>
            <w:r>
              <w:t xml:space="preserve"> </w:t>
            </w:r>
            <w:proofErr w:type="spellStart"/>
            <w:r>
              <w:t>teknike</w:t>
            </w:r>
            <w:proofErr w:type="spellEnd"/>
            <w:r>
              <w:t xml:space="preserve">; </w:t>
            </w:r>
            <w:proofErr w:type="spellStart"/>
            <w:r>
              <w:t>Lapotopi,projektori</w:t>
            </w:r>
            <w:proofErr w:type="spellEnd"/>
            <w:r>
              <w:t xml:space="preserve">, </w:t>
            </w:r>
            <w:proofErr w:type="spellStart"/>
            <w:r>
              <w:t>printeret</w:t>
            </w:r>
            <w:proofErr w:type="spellEnd"/>
            <w:r>
              <w:t xml:space="preserve">, </w:t>
            </w:r>
            <w:proofErr w:type="spellStart"/>
            <w:r>
              <w:t>kopjet</w:t>
            </w:r>
            <w:proofErr w:type="spellEnd"/>
          </w:p>
          <w:p w14:paraId="40162C4F" w14:textId="77777777" w:rsidR="005B3E29" w:rsidRDefault="005B3E29" w:rsidP="005B3E29">
            <w:pPr>
              <w:pStyle w:val="ListParagraph"/>
              <w:numPr>
                <w:ilvl w:val="0"/>
                <w:numId w:val="30"/>
              </w:numPr>
            </w:pPr>
            <w:proofErr w:type="spellStart"/>
            <w:r>
              <w:t>Aftesite</w:t>
            </w:r>
            <w:proofErr w:type="spellEnd"/>
            <w:r>
              <w:t xml:space="preserve"> </w:t>
            </w:r>
            <w:proofErr w:type="spellStart"/>
            <w:r>
              <w:t>kompjuterike</w:t>
            </w:r>
            <w:proofErr w:type="spellEnd"/>
            <w:r>
              <w:t xml:space="preserve">; Word, excel, powerpoint, </w:t>
            </w:r>
            <w:proofErr w:type="spellStart"/>
            <w:r>
              <w:t>kodim-CSS</w:t>
            </w:r>
            <w:proofErr w:type="spellEnd"/>
            <w:r>
              <w:t xml:space="preserve">, Java script, html </w:t>
            </w:r>
          </w:p>
          <w:p w14:paraId="2DAEBAC7" w14:textId="77777777" w:rsidR="005B3E29" w:rsidRPr="005B3E29" w:rsidRDefault="005B3E29" w:rsidP="005B3E29">
            <w:pPr>
              <w:pStyle w:val="ListParagraph"/>
              <w:ind w:left="720" w:firstLine="0"/>
            </w:pPr>
          </w:p>
        </w:tc>
        <w:tc>
          <w:tcPr>
            <w:tcW w:w="1282" w:type="dxa"/>
            <w:vMerge w:val="restart"/>
          </w:tcPr>
          <w:p w14:paraId="2340233C" w14:textId="77777777" w:rsidR="006E23B3" w:rsidRPr="002E4AFC" w:rsidRDefault="006E23B3" w:rsidP="006E23B3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color w:val="FF7706"/>
                <w:sz w:val="52"/>
                <w:szCs w:val="52"/>
              </w:rPr>
            </w:pPr>
          </w:p>
        </w:tc>
        <w:tc>
          <w:tcPr>
            <w:tcW w:w="2690" w:type="dxa"/>
          </w:tcPr>
          <w:p w14:paraId="6E947E73" w14:textId="77777777" w:rsidR="006E23B3" w:rsidRPr="002E4AFC" w:rsidRDefault="006E23B3" w:rsidP="006E23B3">
            <w:pPr>
              <w:rPr>
                <w:rFonts w:ascii="Arial" w:hAnsi="Arial"/>
              </w:rPr>
            </w:pPr>
          </w:p>
        </w:tc>
      </w:tr>
      <w:tr w:rsidR="006E23B3" w:rsidRPr="002E4AFC" w14:paraId="15254232" w14:textId="77777777" w:rsidTr="003471C4">
        <w:trPr>
          <w:trHeight w:val="605"/>
          <w:jc w:val="center"/>
        </w:trPr>
        <w:tc>
          <w:tcPr>
            <w:tcW w:w="5918" w:type="dxa"/>
            <w:vMerge/>
          </w:tcPr>
          <w:p w14:paraId="64FA8978" w14:textId="77777777" w:rsidR="006E23B3" w:rsidRPr="002E4AFC" w:rsidRDefault="006E23B3" w:rsidP="006E23B3">
            <w:pPr>
              <w:keepNext/>
              <w:keepLines/>
              <w:pBdr>
                <w:top w:val="single" w:sz="24" w:space="6" w:color="FF7707"/>
              </w:pBdr>
              <w:spacing w:after="120"/>
              <w:outlineLvl w:val="1"/>
              <w:rPr>
                <w:rFonts w:ascii="Arial Black" w:hAnsi="Arial Black"/>
                <w:color w:val="202B6A"/>
                <w:sz w:val="26"/>
                <w:szCs w:val="26"/>
              </w:rPr>
            </w:pPr>
          </w:p>
        </w:tc>
        <w:tc>
          <w:tcPr>
            <w:tcW w:w="1282" w:type="dxa"/>
            <w:vMerge/>
          </w:tcPr>
          <w:p w14:paraId="7A78B0FC" w14:textId="77777777" w:rsidR="006E23B3" w:rsidRPr="002E4AFC" w:rsidRDefault="006E23B3" w:rsidP="006E23B3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color w:val="FF7706"/>
                <w:sz w:val="52"/>
                <w:szCs w:val="52"/>
              </w:rPr>
            </w:pPr>
          </w:p>
        </w:tc>
        <w:tc>
          <w:tcPr>
            <w:tcW w:w="2690" w:type="dxa"/>
          </w:tcPr>
          <w:p w14:paraId="032A9F13" w14:textId="77777777" w:rsidR="006E23B3" w:rsidRPr="002E4AFC" w:rsidRDefault="00A2473F" w:rsidP="006E23B3">
            <w:pPr>
              <w:pStyle w:val="Heading2"/>
            </w:pPr>
            <w:r>
              <w:t xml:space="preserve">   </w:t>
            </w:r>
            <w:proofErr w:type="spellStart"/>
            <w:r>
              <w:t>Kontakt</w:t>
            </w:r>
            <w:proofErr w:type="spellEnd"/>
          </w:p>
        </w:tc>
      </w:tr>
      <w:tr w:rsidR="006E23B3" w:rsidRPr="002E4AFC" w14:paraId="1A55DC86" w14:textId="77777777" w:rsidTr="003471C4">
        <w:trPr>
          <w:trHeight w:val="567"/>
          <w:jc w:val="center"/>
        </w:trPr>
        <w:tc>
          <w:tcPr>
            <w:tcW w:w="5918" w:type="dxa"/>
            <w:vMerge/>
          </w:tcPr>
          <w:p w14:paraId="516924AC" w14:textId="77777777" w:rsidR="006E23B3" w:rsidRPr="002E4AFC" w:rsidRDefault="006E23B3" w:rsidP="006E23B3">
            <w:pPr>
              <w:keepNext/>
              <w:keepLines/>
              <w:pBdr>
                <w:top w:val="single" w:sz="24" w:space="6" w:color="FF7707"/>
              </w:pBdr>
              <w:spacing w:after="120"/>
              <w:outlineLvl w:val="1"/>
              <w:rPr>
                <w:rFonts w:ascii="Arial Black" w:hAnsi="Arial Black"/>
                <w:color w:val="202B6A"/>
                <w:sz w:val="26"/>
                <w:szCs w:val="26"/>
              </w:rPr>
            </w:pPr>
          </w:p>
        </w:tc>
        <w:tc>
          <w:tcPr>
            <w:tcW w:w="1282" w:type="dxa"/>
            <w:vMerge/>
          </w:tcPr>
          <w:p w14:paraId="49B0C748" w14:textId="77777777" w:rsidR="006E23B3" w:rsidRPr="002E4AFC" w:rsidRDefault="006E23B3" w:rsidP="006E23B3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color w:val="FF7706"/>
                <w:sz w:val="52"/>
                <w:szCs w:val="52"/>
              </w:rPr>
            </w:pPr>
          </w:p>
        </w:tc>
        <w:tc>
          <w:tcPr>
            <w:tcW w:w="2690" w:type="dxa"/>
            <w:vAlign w:val="center"/>
          </w:tcPr>
          <w:p w14:paraId="1DD9E51B" w14:textId="77777777" w:rsidR="006E23B3" w:rsidRPr="002E4AFC" w:rsidRDefault="006E23B3" w:rsidP="006E23B3">
            <w:pPr>
              <w:pStyle w:val="Information"/>
            </w:pPr>
            <w:r w:rsidRPr="002E4AF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15501B2" wp14:editId="752EEB84">
                      <wp:simplePos x="0" y="0"/>
                      <wp:positionH relativeFrom="column">
                        <wp:posOffset>65405</wp:posOffset>
                      </wp:positionH>
                      <wp:positionV relativeFrom="paragraph">
                        <wp:posOffset>-34925</wp:posOffset>
                      </wp:positionV>
                      <wp:extent cx="154940" cy="201930"/>
                      <wp:effectExtent l="0" t="0" r="0" b="1270"/>
                      <wp:wrapNone/>
                      <wp:docPr id="208" name="Shape" descr="GPS icon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4940" cy="20193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extrusionOk="0">
                                    <a:moveTo>
                                      <a:pt x="10800" y="0"/>
                                    </a:moveTo>
                                    <a:cubicBezTo>
                                      <a:pt x="4780" y="0"/>
                                      <a:pt x="0" y="3668"/>
                                      <a:pt x="0" y="8287"/>
                                    </a:cubicBezTo>
                                    <a:cubicBezTo>
                                      <a:pt x="0" y="12906"/>
                                      <a:pt x="10800" y="21600"/>
                                      <a:pt x="10800" y="21600"/>
                                    </a:cubicBezTo>
                                    <a:cubicBezTo>
                                      <a:pt x="10800" y="21600"/>
                                      <a:pt x="21600" y="12906"/>
                                      <a:pt x="21600" y="8287"/>
                                    </a:cubicBezTo>
                                    <a:cubicBezTo>
                                      <a:pt x="21600" y="3668"/>
                                      <a:pt x="16820" y="0"/>
                                      <a:pt x="10800" y="0"/>
                                    </a:cubicBezTo>
                                    <a:close/>
                                    <a:moveTo>
                                      <a:pt x="10800" y="11819"/>
                                    </a:moveTo>
                                    <a:cubicBezTo>
                                      <a:pt x="8144" y="11819"/>
                                      <a:pt x="5843" y="10189"/>
                                      <a:pt x="5843" y="8015"/>
                                    </a:cubicBezTo>
                                    <a:cubicBezTo>
                                      <a:pt x="5843" y="5977"/>
                                      <a:pt x="7967" y="4211"/>
                                      <a:pt x="10800" y="4211"/>
                                    </a:cubicBezTo>
                                    <a:cubicBezTo>
                                      <a:pt x="13456" y="4211"/>
                                      <a:pt x="15757" y="5841"/>
                                      <a:pt x="15757" y="8015"/>
                                    </a:cubicBezTo>
                                    <a:cubicBezTo>
                                      <a:pt x="15757" y="10053"/>
                                      <a:pt x="13456" y="11819"/>
                                      <a:pt x="10800" y="1181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202B6A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E878B0" id="Shape" o:spid="_x0000_s1026" alt="GPS icon" style="position:absolute;margin-left:5.15pt;margin-top:-2.75pt;width:12.2pt;height:15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" path="m10800,c4780,,,3668,,8287v,4619,10800,13313,10800,13313c10800,21600,21600,12906,21600,8287,21600,3668,16820,,10800,xm10800,11819v-2656,,-4957,-1630,-4957,-3804c5843,5977,7967,4211,10800,4211v2656,,4957,1630,4957,3804c15757,10053,13456,11819,10800,11819xe" fillcolor="#202b6a" stroked="f" strokeweight="1pt">
                      <v:stroke miterlimit="4" joinstyle="miter"/>
                      <v:path arrowok="t" o:extrusionok="f" o:connecttype="custom" o:connectlocs="77470,100965;77470,100965;77470,100965;77470,100965" o:connectangles="0,90,180,270"/>
                    </v:shape>
                  </w:pict>
                </mc:Fallback>
              </mc:AlternateContent>
            </w:r>
            <w:r w:rsidR="00A2473F">
              <w:t xml:space="preserve">Idriz Seferi </w:t>
            </w:r>
          </w:p>
          <w:p w14:paraId="4B370F61" w14:textId="77777777" w:rsidR="006E23B3" w:rsidRPr="002E4AFC" w:rsidRDefault="00A2473F" w:rsidP="00A2473F">
            <w:pPr>
              <w:pStyle w:val="Information"/>
            </w:pPr>
            <w:r>
              <w:t>Viti 61000</w:t>
            </w:r>
          </w:p>
        </w:tc>
      </w:tr>
      <w:tr w:rsidR="006E23B3" w:rsidRPr="002E4AFC" w14:paraId="10155AA2" w14:textId="77777777" w:rsidTr="003471C4">
        <w:trPr>
          <w:trHeight w:val="567"/>
          <w:jc w:val="center"/>
        </w:trPr>
        <w:tc>
          <w:tcPr>
            <w:tcW w:w="5918" w:type="dxa"/>
            <w:vMerge/>
          </w:tcPr>
          <w:p w14:paraId="6AF9C3D0" w14:textId="77777777" w:rsidR="006E23B3" w:rsidRPr="002E4AFC" w:rsidRDefault="006E23B3" w:rsidP="006E23B3">
            <w:pPr>
              <w:keepNext/>
              <w:keepLines/>
              <w:pBdr>
                <w:top w:val="single" w:sz="24" w:space="6" w:color="FF7707"/>
              </w:pBdr>
              <w:spacing w:after="120"/>
              <w:outlineLvl w:val="1"/>
              <w:rPr>
                <w:rFonts w:ascii="Arial Black" w:hAnsi="Arial Black"/>
                <w:color w:val="202B6A"/>
                <w:sz w:val="26"/>
                <w:szCs w:val="26"/>
              </w:rPr>
            </w:pPr>
          </w:p>
        </w:tc>
        <w:tc>
          <w:tcPr>
            <w:tcW w:w="1282" w:type="dxa"/>
            <w:vMerge/>
          </w:tcPr>
          <w:p w14:paraId="0AD9F92D" w14:textId="77777777" w:rsidR="006E23B3" w:rsidRPr="002E4AFC" w:rsidRDefault="006E23B3" w:rsidP="006E23B3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color w:val="FF7706"/>
                <w:sz w:val="52"/>
                <w:szCs w:val="52"/>
              </w:rPr>
            </w:pPr>
          </w:p>
        </w:tc>
        <w:tc>
          <w:tcPr>
            <w:tcW w:w="2690" w:type="dxa"/>
            <w:vAlign w:val="center"/>
          </w:tcPr>
          <w:p w14:paraId="6738FB80" w14:textId="77777777" w:rsidR="006E23B3" w:rsidRPr="002E4AFC" w:rsidRDefault="006E23B3" w:rsidP="00A2473F">
            <w:pPr>
              <w:pStyle w:val="Information"/>
            </w:pPr>
            <w:r w:rsidRPr="002E4AF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240E2FB3" wp14:editId="4F48AC89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-52705</wp:posOffset>
                      </wp:positionV>
                      <wp:extent cx="165100" cy="165100"/>
                      <wp:effectExtent l="0" t="0" r="12700" b="12700"/>
                      <wp:wrapNone/>
                      <wp:docPr id="209" name="Shape" descr="Phone icon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1651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extrusionOk="0">
                                    <a:moveTo>
                                      <a:pt x="10800" y="0"/>
                                    </a:moveTo>
                                    <a:cubicBezTo>
                                      <a:pt x="4818" y="0"/>
                                      <a:pt x="0" y="4818"/>
                                      <a:pt x="0" y="10800"/>
                                    </a:cubicBezTo>
                                    <a:cubicBezTo>
                                      <a:pt x="0" y="16782"/>
                                      <a:pt x="4818" y="21600"/>
                                      <a:pt x="10800" y="21600"/>
                                    </a:cubicBezTo>
                                    <a:cubicBezTo>
                                      <a:pt x="16782" y="21600"/>
                                      <a:pt x="21600" y="16782"/>
                                      <a:pt x="21600" y="10800"/>
                                    </a:cubicBezTo>
                                    <a:cubicBezTo>
                                      <a:pt x="21600" y="4818"/>
                                      <a:pt x="16781" y="0"/>
                                      <a:pt x="10800" y="0"/>
                                    </a:cubicBezTo>
                                    <a:close/>
                                    <a:moveTo>
                                      <a:pt x="9637" y="18942"/>
                                    </a:moveTo>
                                    <a:cubicBezTo>
                                      <a:pt x="8640" y="18942"/>
                                      <a:pt x="7809" y="18111"/>
                                      <a:pt x="7809" y="17114"/>
                                    </a:cubicBezTo>
                                    <a:lnTo>
                                      <a:pt x="7809" y="4486"/>
                                    </a:lnTo>
                                    <a:cubicBezTo>
                                      <a:pt x="7809" y="3489"/>
                                      <a:pt x="8640" y="2658"/>
                                      <a:pt x="9637" y="2658"/>
                                    </a:cubicBezTo>
                                    <a:lnTo>
                                      <a:pt x="9637" y="18942"/>
                                    </a:lnTo>
                                    <a:close/>
                                    <a:moveTo>
                                      <a:pt x="13791" y="17778"/>
                                    </a:moveTo>
                                    <a:cubicBezTo>
                                      <a:pt x="13791" y="18443"/>
                                      <a:pt x="13292" y="18942"/>
                                      <a:pt x="12628" y="18942"/>
                                    </a:cubicBezTo>
                                    <a:lnTo>
                                      <a:pt x="10800" y="18942"/>
                                    </a:lnTo>
                                    <a:lnTo>
                                      <a:pt x="10800" y="13625"/>
                                    </a:lnTo>
                                    <a:lnTo>
                                      <a:pt x="12628" y="13625"/>
                                    </a:lnTo>
                                    <a:cubicBezTo>
                                      <a:pt x="13292" y="13625"/>
                                      <a:pt x="13791" y="14123"/>
                                      <a:pt x="13791" y="14788"/>
                                    </a:cubicBezTo>
                                    <a:lnTo>
                                      <a:pt x="13791" y="17778"/>
                                    </a:lnTo>
                                    <a:close/>
                                    <a:moveTo>
                                      <a:pt x="13791" y="6812"/>
                                    </a:moveTo>
                                    <a:cubicBezTo>
                                      <a:pt x="13791" y="7477"/>
                                      <a:pt x="13292" y="7975"/>
                                      <a:pt x="12628" y="7975"/>
                                    </a:cubicBezTo>
                                    <a:lnTo>
                                      <a:pt x="10800" y="7975"/>
                                    </a:lnTo>
                                    <a:lnTo>
                                      <a:pt x="10800" y="2658"/>
                                    </a:lnTo>
                                    <a:lnTo>
                                      <a:pt x="12628" y="2658"/>
                                    </a:lnTo>
                                    <a:cubicBezTo>
                                      <a:pt x="13292" y="2658"/>
                                      <a:pt x="13791" y="3157"/>
                                      <a:pt x="13791" y="3822"/>
                                    </a:cubicBezTo>
                                    <a:lnTo>
                                      <a:pt x="13791" y="68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02B6A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158748" id="Shape" o:spid="_x0000_s1026" alt="Phone icon" style="position:absolute;margin-left:3.8pt;margin-top:-4.15pt;width:13pt;height:1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" path="m10800,c4818,,,4818,,10800v,5982,4818,10800,10800,10800c16782,21600,21600,16782,21600,10800,21600,4818,16781,,10800,xm9637,18942v-997,,-1828,-831,-1828,-1828l7809,4486v,-997,831,-1828,1828,-1828l9637,18942xm13791,17778v,665,-499,1164,-1163,1164l10800,18942r,-5317l12628,13625v664,,1163,498,1163,1163l13791,17778xm13791,6812v,665,-499,1163,-1163,1163l10800,7975r,-5317l12628,2658v664,,1163,499,1163,1164l13791,6812xe" fillcolor="#202b6a" stroked="f" strokeweight="1pt">
                      <v:stroke miterlimit="4" joinstyle="miter"/>
                      <v:path arrowok="t" o:extrusionok="f" o:connecttype="custom" o:connectlocs="82550,82550;82550,82550;82550,82550;82550,82550" o:connectangles="0,90,180,270"/>
                    </v:shape>
                  </w:pict>
                </mc:Fallback>
              </mc:AlternateContent>
            </w:r>
            <w:r w:rsidR="00894C2C">
              <w:t>044210875</w:t>
            </w:r>
          </w:p>
        </w:tc>
      </w:tr>
      <w:tr w:rsidR="006E23B3" w:rsidRPr="002E4AFC" w14:paraId="3B36BC86" w14:textId="77777777" w:rsidTr="003471C4">
        <w:trPr>
          <w:trHeight w:val="567"/>
          <w:jc w:val="center"/>
        </w:trPr>
        <w:tc>
          <w:tcPr>
            <w:tcW w:w="5918" w:type="dxa"/>
            <w:vMerge/>
          </w:tcPr>
          <w:p w14:paraId="1E42B95E" w14:textId="77777777" w:rsidR="006E23B3" w:rsidRPr="002E4AFC" w:rsidRDefault="006E23B3" w:rsidP="006E23B3">
            <w:pPr>
              <w:keepNext/>
              <w:keepLines/>
              <w:pBdr>
                <w:top w:val="single" w:sz="24" w:space="6" w:color="FF7707"/>
              </w:pBdr>
              <w:spacing w:after="120"/>
              <w:outlineLvl w:val="1"/>
              <w:rPr>
                <w:rFonts w:ascii="Arial Black" w:hAnsi="Arial Black"/>
                <w:color w:val="202B6A"/>
                <w:sz w:val="26"/>
                <w:szCs w:val="26"/>
              </w:rPr>
            </w:pPr>
          </w:p>
        </w:tc>
        <w:tc>
          <w:tcPr>
            <w:tcW w:w="1282" w:type="dxa"/>
            <w:vMerge/>
          </w:tcPr>
          <w:p w14:paraId="00CE0DB0" w14:textId="77777777" w:rsidR="006E23B3" w:rsidRPr="002E4AFC" w:rsidRDefault="006E23B3" w:rsidP="006E23B3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color w:val="FF7706"/>
                <w:sz w:val="52"/>
                <w:szCs w:val="52"/>
              </w:rPr>
            </w:pPr>
          </w:p>
        </w:tc>
        <w:tc>
          <w:tcPr>
            <w:tcW w:w="2690" w:type="dxa"/>
            <w:vAlign w:val="center"/>
          </w:tcPr>
          <w:p w14:paraId="7BEFD7CD" w14:textId="77777777" w:rsidR="006E23B3" w:rsidRPr="002E4AFC" w:rsidRDefault="006E23B3" w:rsidP="00A2473F">
            <w:pPr>
              <w:pStyle w:val="Information"/>
            </w:pPr>
            <w:r w:rsidRPr="002E4AF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320FDAB0" wp14:editId="25456064">
                      <wp:simplePos x="0" y="0"/>
                      <wp:positionH relativeFrom="column">
                        <wp:posOffset>66040</wp:posOffset>
                      </wp:positionH>
                      <wp:positionV relativeFrom="paragraph">
                        <wp:posOffset>-24130</wp:posOffset>
                      </wp:positionV>
                      <wp:extent cx="165100" cy="165100"/>
                      <wp:effectExtent l="0" t="0" r="12700" b="12700"/>
                      <wp:wrapNone/>
                      <wp:docPr id="210" name="Shape" descr="email icon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1651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extrusionOk="0">
                                    <a:moveTo>
                                      <a:pt x="14123" y="7145"/>
                                    </a:moveTo>
                                    <a:lnTo>
                                      <a:pt x="7311" y="7145"/>
                                    </a:lnTo>
                                    <a:lnTo>
                                      <a:pt x="10634" y="9803"/>
                                    </a:lnTo>
                                    <a:lnTo>
                                      <a:pt x="14123" y="7145"/>
                                    </a:lnTo>
                                    <a:close/>
                                    <a:moveTo>
                                      <a:pt x="10800" y="0"/>
                                    </a:moveTo>
                                    <a:cubicBezTo>
                                      <a:pt x="4818" y="0"/>
                                      <a:pt x="0" y="4818"/>
                                      <a:pt x="0" y="10800"/>
                                    </a:cubicBezTo>
                                    <a:cubicBezTo>
                                      <a:pt x="0" y="16782"/>
                                      <a:pt x="4818" y="21600"/>
                                      <a:pt x="10800" y="21600"/>
                                    </a:cubicBezTo>
                                    <a:cubicBezTo>
                                      <a:pt x="16782" y="21600"/>
                                      <a:pt x="21600" y="16782"/>
                                      <a:pt x="21600" y="10800"/>
                                    </a:cubicBezTo>
                                    <a:cubicBezTo>
                                      <a:pt x="21600" y="4818"/>
                                      <a:pt x="16781" y="0"/>
                                      <a:pt x="10800" y="0"/>
                                    </a:cubicBezTo>
                                    <a:close/>
                                    <a:moveTo>
                                      <a:pt x="17446" y="14123"/>
                                    </a:moveTo>
                                    <a:cubicBezTo>
                                      <a:pt x="17446" y="15286"/>
                                      <a:pt x="16449" y="16283"/>
                                      <a:pt x="15286" y="16283"/>
                                    </a:cubicBezTo>
                                    <a:lnTo>
                                      <a:pt x="6480" y="16283"/>
                                    </a:lnTo>
                                    <a:cubicBezTo>
                                      <a:pt x="5317" y="16283"/>
                                      <a:pt x="4320" y="15286"/>
                                      <a:pt x="4320" y="14123"/>
                                    </a:cubicBezTo>
                                    <a:lnTo>
                                      <a:pt x="4320" y="7643"/>
                                    </a:lnTo>
                                    <a:cubicBezTo>
                                      <a:pt x="4320" y="6480"/>
                                      <a:pt x="5317" y="5483"/>
                                      <a:pt x="6480" y="5483"/>
                                    </a:cubicBezTo>
                                    <a:lnTo>
                                      <a:pt x="15286" y="5483"/>
                                    </a:lnTo>
                                    <a:cubicBezTo>
                                      <a:pt x="16449" y="5483"/>
                                      <a:pt x="17446" y="6480"/>
                                      <a:pt x="17446" y="7643"/>
                                    </a:cubicBezTo>
                                    <a:lnTo>
                                      <a:pt x="17446" y="14123"/>
                                    </a:lnTo>
                                    <a:close/>
                                    <a:moveTo>
                                      <a:pt x="5815" y="7975"/>
                                    </a:moveTo>
                                    <a:lnTo>
                                      <a:pt x="5815" y="14123"/>
                                    </a:lnTo>
                                    <a:cubicBezTo>
                                      <a:pt x="5815" y="14455"/>
                                      <a:pt x="5982" y="14622"/>
                                      <a:pt x="6314" y="14622"/>
                                    </a:cubicBezTo>
                                    <a:lnTo>
                                      <a:pt x="15120" y="14622"/>
                                    </a:lnTo>
                                    <a:cubicBezTo>
                                      <a:pt x="15452" y="14622"/>
                                      <a:pt x="15618" y="14455"/>
                                      <a:pt x="15618" y="14123"/>
                                    </a:cubicBezTo>
                                    <a:lnTo>
                                      <a:pt x="15618" y="7975"/>
                                    </a:lnTo>
                                    <a:lnTo>
                                      <a:pt x="10634" y="11963"/>
                                    </a:lnTo>
                                    <a:lnTo>
                                      <a:pt x="5815" y="797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02B6A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11A32E" id="Shape" o:spid="_x0000_s1026" alt="email icon" style="position:absolute;margin-left:5.2pt;margin-top:-1.9pt;width:13pt;height:1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" path="m14123,7145r-6812,l10634,9803,14123,7145xm10800,c4818,,,4818,,10800v,5982,4818,10800,10800,10800c16782,21600,21600,16782,21600,10800,21600,4818,16781,,10800,xm17446,14123v,1163,-997,2160,-2160,2160l6480,16283v-1163,,-2160,-997,-2160,-2160l4320,7643v,-1163,997,-2160,2160,-2160l15286,5483v1163,,2160,997,2160,2160l17446,14123xm5815,7975r,6148c5815,14455,5982,14622,6314,14622r8806,c15452,14622,15618,14455,15618,14123r,-6148l10634,11963,5815,7975xe" fillcolor="#202b6a" stroked="f" strokeweight="1pt">
                      <v:stroke miterlimit="4" joinstyle="miter"/>
                      <v:path arrowok="t" o:extrusionok="f" o:connecttype="custom" o:connectlocs="82550,82550;82550,82550;82550,82550;82550,82550" o:connectangles="0,90,180,270"/>
                    </v:shape>
                  </w:pict>
                </mc:Fallback>
              </mc:AlternateContent>
            </w:r>
            <w:r w:rsidR="00A2473F">
              <w:t>Ajete.isaku123@gmail.com</w:t>
            </w:r>
          </w:p>
        </w:tc>
      </w:tr>
      <w:tr w:rsidR="006E23B3" w:rsidRPr="002E4AFC" w14:paraId="07260425" w14:textId="77777777" w:rsidTr="003471C4">
        <w:trPr>
          <w:trHeight w:val="567"/>
          <w:jc w:val="center"/>
        </w:trPr>
        <w:tc>
          <w:tcPr>
            <w:tcW w:w="5918" w:type="dxa"/>
            <w:vMerge/>
          </w:tcPr>
          <w:p w14:paraId="3DEB3905" w14:textId="77777777" w:rsidR="006E23B3" w:rsidRPr="002E4AFC" w:rsidRDefault="006E23B3" w:rsidP="006E23B3">
            <w:pPr>
              <w:keepNext/>
              <w:keepLines/>
              <w:pBdr>
                <w:top w:val="single" w:sz="24" w:space="6" w:color="FF7707"/>
              </w:pBdr>
              <w:spacing w:after="120"/>
              <w:outlineLvl w:val="1"/>
              <w:rPr>
                <w:rFonts w:ascii="Arial Black" w:hAnsi="Arial Black"/>
                <w:color w:val="202B6A"/>
                <w:sz w:val="26"/>
                <w:szCs w:val="26"/>
              </w:rPr>
            </w:pPr>
          </w:p>
        </w:tc>
        <w:tc>
          <w:tcPr>
            <w:tcW w:w="1282" w:type="dxa"/>
            <w:vMerge/>
          </w:tcPr>
          <w:p w14:paraId="03F75494" w14:textId="77777777" w:rsidR="006E23B3" w:rsidRPr="002E4AFC" w:rsidRDefault="006E23B3" w:rsidP="006E23B3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color w:val="FF7706"/>
                <w:sz w:val="52"/>
                <w:szCs w:val="52"/>
              </w:rPr>
            </w:pPr>
          </w:p>
        </w:tc>
        <w:tc>
          <w:tcPr>
            <w:tcW w:w="2690" w:type="dxa"/>
            <w:vAlign w:val="center"/>
          </w:tcPr>
          <w:p w14:paraId="42746A7D" w14:textId="77777777" w:rsidR="006E23B3" w:rsidRPr="002E4AFC" w:rsidRDefault="006E23B3" w:rsidP="00A2473F">
            <w:pPr>
              <w:pStyle w:val="Information"/>
              <w:ind w:left="0"/>
            </w:pPr>
          </w:p>
        </w:tc>
      </w:tr>
      <w:tr w:rsidR="006E23B3" w:rsidRPr="002E4AFC" w14:paraId="379182DB" w14:textId="77777777" w:rsidTr="003471C4">
        <w:trPr>
          <w:trHeight w:val="5607"/>
          <w:jc w:val="center"/>
        </w:trPr>
        <w:tc>
          <w:tcPr>
            <w:tcW w:w="5918" w:type="dxa"/>
            <w:vMerge/>
          </w:tcPr>
          <w:p w14:paraId="5879C4E6" w14:textId="77777777" w:rsidR="006E23B3" w:rsidRPr="002E4AFC" w:rsidRDefault="006E23B3" w:rsidP="006E23B3">
            <w:pPr>
              <w:keepNext/>
              <w:keepLines/>
              <w:pBdr>
                <w:top w:val="single" w:sz="24" w:space="6" w:color="FF7707"/>
              </w:pBdr>
              <w:spacing w:after="120"/>
              <w:outlineLvl w:val="1"/>
              <w:rPr>
                <w:rFonts w:ascii="Arial Black" w:hAnsi="Arial Black"/>
                <w:color w:val="202B6A"/>
                <w:sz w:val="26"/>
                <w:szCs w:val="26"/>
              </w:rPr>
            </w:pPr>
          </w:p>
        </w:tc>
        <w:tc>
          <w:tcPr>
            <w:tcW w:w="1282" w:type="dxa"/>
            <w:vMerge/>
          </w:tcPr>
          <w:p w14:paraId="52839401" w14:textId="77777777" w:rsidR="006E23B3" w:rsidRPr="002E4AFC" w:rsidRDefault="006E23B3" w:rsidP="006E23B3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color w:val="FF7706"/>
                <w:sz w:val="52"/>
                <w:szCs w:val="52"/>
              </w:rPr>
            </w:pPr>
          </w:p>
        </w:tc>
        <w:tc>
          <w:tcPr>
            <w:tcW w:w="2690" w:type="dxa"/>
          </w:tcPr>
          <w:p w14:paraId="1CD1CC26" w14:textId="77777777" w:rsidR="006E23B3" w:rsidRPr="002E4AFC" w:rsidRDefault="006E23B3" w:rsidP="006E23B3">
            <w:pPr>
              <w:rPr>
                <w:rFonts w:ascii="Arial" w:hAnsi="Arial"/>
              </w:rPr>
            </w:pPr>
          </w:p>
        </w:tc>
      </w:tr>
    </w:tbl>
    <w:p w14:paraId="6455D61C" w14:textId="77777777" w:rsidR="00CE6104" w:rsidRPr="005B3E29" w:rsidRDefault="005B3E29" w:rsidP="0006568A">
      <w:pPr>
        <w:rPr>
          <w:b/>
        </w:rPr>
      </w:pPr>
      <w:proofErr w:type="spellStart"/>
      <w:r w:rsidRPr="005B3E29">
        <w:rPr>
          <w:b/>
        </w:rPr>
        <w:t>Gjuha</w:t>
      </w:r>
      <w:proofErr w:type="spellEnd"/>
      <w:r w:rsidRPr="005B3E29">
        <w:rPr>
          <w:b/>
        </w:rPr>
        <w:t xml:space="preserve"> </w:t>
      </w:r>
      <w:proofErr w:type="spellStart"/>
      <w:r w:rsidRPr="005B3E29">
        <w:rPr>
          <w:b/>
        </w:rPr>
        <w:t>amtare</w:t>
      </w:r>
      <w:proofErr w:type="spellEnd"/>
      <w:r w:rsidRPr="005B3E29">
        <w:rPr>
          <w:b/>
        </w:rPr>
        <w:t xml:space="preserve"> ; </w:t>
      </w:r>
      <w:proofErr w:type="spellStart"/>
      <w:r w:rsidRPr="005B3E29">
        <w:t>Shqip</w:t>
      </w:r>
      <w:proofErr w:type="spellEnd"/>
    </w:p>
    <w:p w14:paraId="4C03E61C" w14:textId="77777777" w:rsidR="005B3E29" w:rsidRPr="0006568A" w:rsidRDefault="005B3E29" w:rsidP="0006568A">
      <w:proofErr w:type="spellStart"/>
      <w:r w:rsidRPr="005B3E29">
        <w:rPr>
          <w:b/>
        </w:rPr>
        <w:t>Gjuhe</w:t>
      </w:r>
      <w:proofErr w:type="spellEnd"/>
      <w:r w:rsidRPr="005B3E29">
        <w:rPr>
          <w:b/>
        </w:rPr>
        <w:t xml:space="preserve"> </w:t>
      </w:r>
      <w:proofErr w:type="spellStart"/>
      <w:r w:rsidRPr="005B3E29">
        <w:rPr>
          <w:b/>
        </w:rPr>
        <w:t>te</w:t>
      </w:r>
      <w:proofErr w:type="spellEnd"/>
      <w:r w:rsidRPr="005B3E29">
        <w:rPr>
          <w:b/>
        </w:rPr>
        <w:t xml:space="preserve"> </w:t>
      </w:r>
      <w:proofErr w:type="spellStart"/>
      <w:r w:rsidRPr="005B3E29">
        <w:rPr>
          <w:b/>
        </w:rPr>
        <w:t>huaja</w:t>
      </w:r>
      <w:proofErr w:type="spellEnd"/>
      <w:r>
        <w:t xml:space="preserve">; </w:t>
      </w:r>
      <w:proofErr w:type="spellStart"/>
      <w:r>
        <w:t>Anglisht</w:t>
      </w:r>
      <w:proofErr w:type="spellEnd"/>
      <w:r>
        <w:t xml:space="preserve"> </w:t>
      </w:r>
      <w:proofErr w:type="spellStart"/>
      <w:r>
        <w:t>ne</w:t>
      </w:r>
      <w:proofErr w:type="spellEnd"/>
      <w:r>
        <w:t xml:space="preserve"> </w:t>
      </w:r>
      <w:proofErr w:type="spellStart"/>
      <w:r>
        <w:t>nivelin</w:t>
      </w:r>
      <w:proofErr w:type="spellEnd"/>
      <w:r>
        <w:t xml:space="preserve"> C2</w:t>
      </w:r>
    </w:p>
    <w:sectPr w:rsidR="005B3E29" w:rsidRPr="0006568A" w:rsidSect="006E23B3">
      <w:headerReference w:type="default" r:id="rId10"/>
      <w:pgSz w:w="11906" w:h="16838" w:code="9"/>
      <w:pgMar w:top="720" w:right="1008" w:bottom="720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88982E8" w14:textId="77777777" w:rsidR="003116AE" w:rsidRDefault="003116AE" w:rsidP="009129A0">
      <w:r>
        <w:separator/>
      </w:r>
    </w:p>
  </w:endnote>
  <w:endnote w:type="continuationSeparator" w:id="0">
    <w:p w14:paraId="7348C477" w14:textId="77777777" w:rsidR="003116AE" w:rsidRDefault="003116AE" w:rsidP="009129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E3617854-FCB2-45A0-98D1-B9159B512B72}"/>
    <w:embedBold r:id="rId2" w:fontKey="{A0A05C0C-9301-4A6C-9185-1C9E0279CF65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4" w:fontKey="{4E72C7DB-B1F2-4EA5-8529-2AC04A9F4A53}"/>
    <w:embedBold r:id="rId5" w:fontKey="{ED2FCC0F-AF71-457A-BBDD-FF28C36A2FDB}"/>
    <w:embedItalic r:id="rId6" w:fontKey="{7312D40A-53D8-417E-B787-2E40E25230A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8AB81C25-1B88-453A-AB14-50155E7415D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C9237BE" w14:textId="77777777" w:rsidR="003116AE" w:rsidRDefault="003116AE" w:rsidP="009129A0">
      <w:r>
        <w:separator/>
      </w:r>
    </w:p>
  </w:footnote>
  <w:footnote w:type="continuationSeparator" w:id="0">
    <w:p w14:paraId="11415CF3" w14:textId="77777777" w:rsidR="003116AE" w:rsidRDefault="003116AE" w:rsidP="009129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B9909B" w14:textId="77777777" w:rsidR="003471C4" w:rsidRDefault="003471C4"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900DE5E" wp14:editId="215F7B2A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779385" cy="10064750"/>
              <wp:effectExtent l="0" t="0" r="0" b="0"/>
              <wp:wrapNone/>
              <wp:docPr id="1" name="Group 1" descr="decorative elemen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9385" cy="10064750"/>
                        <a:chOff x="0" y="0"/>
                        <a:chExt cx="7779385" cy="10064750"/>
                      </a:xfrm>
                    </wpg:grpSpPr>
                    <wps:wsp>
                      <wps:cNvPr id="6" name="Freeform 3" descr="decorative element"/>
                      <wps:cNvSpPr>
                        <a:spLocks/>
                      </wps:cNvSpPr>
                      <wps:spPr bwMode="auto">
                        <a:xfrm>
                          <a:off x="5196840" y="1912620"/>
                          <a:ext cx="2582545" cy="8141970"/>
                        </a:xfrm>
                        <a:custGeom>
                          <a:avLst/>
                          <a:gdLst>
                            <a:gd name="T0" fmla="*/ 0 w 4067"/>
                            <a:gd name="T1" fmla="*/ 12821 h 12822"/>
                            <a:gd name="T2" fmla="*/ 4066 w 4067"/>
                            <a:gd name="T3" fmla="*/ 12821 h 12822"/>
                            <a:gd name="T4" fmla="*/ 4066 w 4067"/>
                            <a:gd name="T5" fmla="*/ 0 h 12822"/>
                            <a:gd name="T6" fmla="*/ 0 w 4067"/>
                            <a:gd name="T7" fmla="*/ 0 h 12822"/>
                            <a:gd name="T8" fmla="*/ 0 w 4067"/>
                            <a:gd name="T9" fmla="*/ 12821 h 128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067" h="12822">
                              <a:moveTo>
                                <a:pt x="0" y="12821"/>
                              </a:moveTo>
                              <a:lnTo>
                                <a:pt x="4066" y="12821"/>
                              </a:lnTo>
                              <a:lnTo>
                                <a:pt x="4066" y="0"/>
                              </a:lnTo>
                              <a:lnTo>
                                <a:pt x="0" y="0"/>
                              </a:lnTo>
                              <a:lnTo>
                                <a:pt x="0" y="1282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" name="Freeform 4" descr="decorative element"/>
                      <wps:cNvSpPr>
                        <a:spLocks/>
                      </wps:cNvSpPr>
                      <wps:spPr bwMode="auto">
                        <a:xfrm>
                          <a:off x="0" y="0"/>
                          <a:ext cx="7772400" cy="1917065"/>
                        </a:xfrm>
                        <a:custGeom>
                          <a:avLst/>
                          <a:gdLst>
                            <a:gd name="T0" fmla="*/ 0 w 12240"/>
                            <a:gd name="T1" fmla="*/ 3018 h 3019"/>
                            <a:gd name="T2" fmla="*/ 12240 w 12240"/>
                            <a:gd name="T3" fmla="*/ 3018 h 3019"/>
                            <a:gd name="T4" fmla="*/ 12240 w 12240"/>
                            <a:gd name="T5" fmla="*/ 0 h 3019"/>
                            <a:gd name="T6" fmla="*/ 0 w 12240"/>
                            <a:gd name="T7" fmla="*/ 0 h 3019"/>
                            <a:gd name="T8" fmla="*/ 0 w 12240"/>
                            <a:gd name="T9" fmla="*/ 3018 h 30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240" h="3019">
                              <a:moveTo>
                                <a:pt x="0" y="3018"/>
                              </a:moveTo>
                              <a:lnTo>
                                <a:pt x="12240" y="3018"/>
                              </a:lnTo>
                              <a:lnTo>
                                <a:pt x="12240" y="0"/>
                              </a:lnTo>
                              <a:lnTo>
                                <a:pt x="0" y="0"/>
                              </a:lnTo>
                              <a:lnTo>
                                <a:pt x="0" y="301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Freeform 5" descr="decorative element"/>
                      <wps:cNvSpPr>
                        <a:spLocks/>
                      </wps:cNvSpPr>
                      <wps:spPr bwMode="auto">
                        <a:xfrm>
                          <a:off x="4442460" y="0"/>
                          <a:ext cx="3329940" cy="1916430"/>
                        </a:xfrm>
                        <a:custGeom>
                          <a:avLst/>
                          <a:gdLst>
                            <a:gd name="T0" fmla="*/ 5175 w 5244"/>
                            <a:gd name="T1" fmla="*/ 0 h 3018"/>
                            <a:gd name="T2" fmla="*/ 0 w 5244"/>
                            <a:gd name="T3" fmla="*/ 0 h 3018"/>
                            <a:gd name="T4" fmla="*/ 26 w 5244"/>
                            <a:gd name="T5" fmla="*/ 72 h 3018"/>
                            <a:gd name="T6" fmla="*/ 56 w 5244"/>
                            <a:gd name="T7" fmla="*/ 149 h 3018"/>
                            <a:gd name="T8" fmla="*/ 90 w 5244"/>
                            <a:gd name="T9" fmla="*/ 224 h 3018"/>
                            <a:gd name="T10" fmla="*/ 126 w 5244"/>
                            <a:gd name="T11" fmla="*/ 297 h 3018"/>
                            <a:gd name="T12" fmla="*/ 164 w 5244"/>
                            <a:gd name="T13" fmla="*/ 369 h 3018"/>
                            <a:gd name="T14" fmla="*/ 205 w 5244"/>
                            <a:gd name="T15" fmla="*/ 439 h 3018"/>
                            <a:gd name="T16" fmla="*/ 248 w 5244"/>
                            <a:gd name="T17" fmla="*/ 508 h 3018"/>
                            <a:gd name="T18" fmla="*/ 293 w 5244"/>
                            <a:gd name="T19" fmla="*/ 574 h 3018"/>
                            <a:gd name="T20" fmla="*/ 339 w 5244"/>
                            <a:gd name="T21" fmla="*/ 640 h 3018"/>
                            <a:gd name="T22" fmla="*/ 387 w 5244"/>
                            <a:gd name="T23" fmla="*/ 703 h 3018"/>
                            <a:gd name="T24" fmla="*/ 437 w 5244"/>
                            <a:gd name="T25" fmla="*/ 765 h 3018"/>
                            <a:gd name="T26" fmla="*/ 488 w 5244"/>
                            <a:gd name="T27" fmla="*/ 824 h 3018"/>
                            <a:gd name="T28" fmla="*/ 540 w 5244"/>
                            <a:gd name="T29" fmla="*/ 882 h 3018"/>
                            <a:gd name="T30" fmla="*/ 594 w 5244"/>
                            <a:gd name="T31" fmla="*/ 938 h 3018"/>
                            <a:gd name="T32" fmla="*/ 648 w 5244"/>
                            <a:gd name="T33" fmla="*/ 992 h 3018"/>
                            <a:gd name="T34" fmla="*/ 703 w 5244"/>
                            <a:gd name="T35" fmla="*/ 1045 h 3018"/>
                            <a:gd name="T36" fmla="*/ 758 w 5244"/>
                            <a:gd name="T37" fmla="*/ 1095 h 3018"/>
                            <a:gd name="T38" fmla="*/ 814 w 5244"/>
                            <a:gd name="T39" fmla="*/ 1143 h 3018"/>
                            <a:gd name="T40" fmla="*/ 870 w 5244"/>
                            <a:gd name="T41" fmla="*/ 1189 h 3018"/>
                            <a:gd name="T42" fmla="*/ 926 w 5244"/>
                            <a:gd name="T43" fmla="*/ 1233 h 3018"/>
                            <a:gd name="T44" fmla="*/ 1024 w 5244"/>
                            <a:gd name="T45" fmla="*/ 1305 h 3018"/>
                            <a:gd name="T46" fmla="*/ 1078 w 5244"/>
                            <a:gd name="T47" fmla="*/ 1346 h 3018"/>
                            <a:gd name="T48" fmla="*/ 1132 w 5244"/>
                            <a:gd name="T49" fmla="*/ 1391 h 3018"/>
                            <a:gd name="T50" fmla="*/ 1186 w 5244"/>
                            <a:gd name="T51" fmla="*/ 1440 h 3018"/>
                            <a:gd name="T52" fmla="*/ 1236 w 5244"/>
                            <a:gd name="T53" fmla="*/ 1494 h 3018"/>
                            <a:gd name="T54" fmla="*/ 1282 w 5244"/>
                            <a:gd name="T55" fmla="*/ 1554 h 3018"/>
                            <a:gd name="T56" fmla="*/ 1320 w 5244"/>
                            <a:gd name="T57" fmla="*/ 1619 h 3018"/>
                            <a:gd name="T58" fmla="*/ 1351 w 5244"/>
                            <a:gd name="T59" fmla="*/ 1691 h 3018"/>
                            <a:gd name="T60" fmla="*/ 1370 w 5244"/>
                            <a:gd name="T61" fmla="*/ 1770 h 3018"/>
                            <a:gd name="T62" fmla="*/ 1377 w 5244"/>
                            <a:gd name="T63" fmla="*/ 1856 h 3018"/>
                            <a:gd name="T64" fmla="*/ 1370 w 5244"/>
                            <a:gd name="T65" fmla="*/ 1949 h 3018"/>
                            <a:gd name="T66" fmla="*/ 1353 w 5244"/>
                            <a:gd name="T67" fmla="*/ 2029 h 3018"/>
                            <a:gd name="T68" fmla="*/ 1327 w 5244"/>
                            <a:gd name="T69" fmla="*/ 2105 h 3018"/>
                            <a:gd name="T70" fmla="*/ 1292 w 5244"/>
                            <a:gd name="T71" fmla="*/ 2176 h 3018"/>
                            <a:gd name="T72" fmla="*/ 1252 w 5244"/>
                            <a:gd name="T73" fmla="*/ 2244 h 3018"/>
                            <a:gd name="T74" fmla="*/ 1205 w 5244"/>
                            <a:gd name="T75" fmla="*/ 2308 h 3018"/>
                            <a:gd name="T76" fmla="*/ 1154 w 5244"/>
                            <a:gd name="T77" fmla="*/ 2368 h 3018"/>
                            <a:gd name="T78" fmla="*/ 1099 w 5244"/>
                            <a:gd name="T79" fmla="*/ 2425 h 3018"/>
                            <a:gd name="T80" fmla="*/ 1042 w 5244"/>
                            <a:gd name="T81" fmla="*/ 2480 h 3018"/>
                            <a:gd name="T82" fmla="*/ 984 w 5244"/>
                            <a:gd name="T83" fmla="*/ 2532 h 3018"/>
                            <a:gd name="T84" fmla="*/ 925 w 5244"/>
                            <a:gd name="T85" fmla="*/ 2581 h 3018"/>
                            <a:gd name="T86" fmla="*/ 811 w 5244"/>
                            <a:gd name="T87" fmla="*/ 2674 h 3018"/>
                            <a:gd name="T88" fmla="*/ 758 w 5244"/>
                            <a:gd name="T89" fmla="*/ 2718 h 3018"/>
                            <a:gd name="T90" fmla="*/ 708 w 5244"/>
                            <a:gd name="T91" fmla="*/ 2761 h 3018"/>
                            <a:gd name="T92" fmla="*/ 664 w 5244"/>
                            <a:gd name="T93" fmla="*/ 2803 h 3018"/>
                            <a:gd name="T94" fmla="*/ 613 w 5244"/>
                            <a:gd name="T95" fmla="*/ 2856 h 3018"/>
                            <a:gd name="T96" fmla="*/ 561 w 5244"/>
                            <a:gd name="T97" fmla="*/ 2909 h 3018"/>
                            <a:gd name="T98" fmla="*/ 510 w 5244"/>
                            <a:gd name="T99" fmla="*/ 2963 h 3018"/>
                            <a:gd name="T100" fmla="*/ 459 w 5244"/>
                            <a:gd name="T101" fmla="*/ 3018 h 3018"/>
                            <a:gd name="T102" fmla="*/ 4529 w 5244"/>
                            <a:gd name="T103" fmla="*/ 3018 h 3018"/>
                            <a:gd name="T104" fmla="*/ 5243 w 5244"/>
                            <a:gd name="T105" fmla="*/ 1388 h 3018"/>
                            <a:gd name="T106" fmla="*/ 5243 w 5244"/>
                            <a:gd name="T107" fmla="*/ 70 h 3018"/>
                            <a:gd name="T108" fmla="*/ 5175 w 5244"/>
                            <a:gd name="T109" fmla="*/ 0 h 30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5244" h="3018">
                              <a:moveTo>
                                <a:pt x="5175" y="0"/>
                              </a:moveTo>
                              <a:lnTo>
                                <a:pt x="0" y="0"/>
                              </a:lnTo>
                              <a:lnTo>
                                <a:pt x="26" y="72"/>
                              </a:lnTo>
                              <a:lnTo>
                                <a:pt x="56" y="149"/>
                              </a:lnTo>
                              <a:lnTo>
                                <a:pt x="90" y="224"/>
                              </a:lnTo>
                              <a:lnTo>
                                <a:pt x="126" y="297"/>
                              </a:lnTo>
                              <a:lnTo>
                                <a:pt x="164" y="369"/>
                              </a:lnTo>
                              <a:lnTo>
                                <a:pt x="205" y="439"/>
                              </a:lnTo>
                              <a:lnTo>
                                <a:pt x="248" y="508"/>
                              </a:lnTo>
                              <a:lnTo>
                                <a:pt x="293" y="574"/>
                              </a:lnTo>
                              <a:lnTo>
                                <a:pt x="339" y="640"/>
                              </a:lnTo>
                              <a:lnTo>
                                <a:pt x="387" y="703"/>
                              </a:lnTo>
                              <a:lnTo>
                                <a:pt x="437" y="765"/>
                              </a:lnTo>
                              <a:lnTo>
                                <a:pt x="488" y="824"/>
                              </a:lnTo>
                              <a:lnTo>
                                <a:pt x="540" y="882"/>
                              </a:lnTo>
                              <a:lnTo>
                                <a:pt x="594" y="938"/>
                              </a:lnTo>
                              <a:lnTo>
                                <a:pt x="648" y="992"/>
                              </a:lnTo>
                              <a:lnTo>
                                <a:pt x="703" y="1045"/>
                              </a:lnTo>
                              <a:lnTo>
                                <a:pt x="758" y="1095"/>
                              </a:lnTo>
                              <a:lnTo>
                                <a:pt x="814" y="1143"/>
                              </a:lnTo>
                              <a:lnTo>
                                <a:pt x="870" y="1189"/>
                              </a:lnTo>
                              <a:lnTo>
                                <a:pt x="926" y="1233"/>
                              </a:lnTo>
                              <a:lnTo>
                                <a:pt x="1024" y="1305"/>
                              </a:lnTo>
                              <a:lnTo>
                                <a:pt x="1078" y="1346"/>
                              </a:lnTo>
                              <a:lnTo>
                                <a:pt x="1132" y="1391"/>
                              </a:lnTo>
                              <a:lnTo>
                                <a:pt x="1186" y="1440"/>
                              </a:lnTo>
                              <a:lnTo>
                                <a:pt x="1236" y="1494"/>
                              </a:lnTo>
                              <a:lnTo>
                                <a:pt x="1282" y="1554"/>
                              </a:lnTo>
                              <a:lnTo>
                                <a:pt x="1320" y="1619"/>
                              </a:lnTo>
                              <a:lnTo>
                                <a:pt x="1351" y="1691"/>
                              </a:lnTo>
                              <a:lnTo>
                                <a:pt x="1370" y="1770"/>
                              </a:lnTo>
                              <a:lnTo>
                                <a:pt x="1377" y="1856"/>
                              </a:lnTo>
                              <a:lnTo>
                                <a:pt x="1370" y="1949"/>
                              </a:lnTo>
                              <a:lnTo>
                                <a:pt x="1353" y="2029"/>
                              </a:lnTo>
                              <a:lnTo>
                                <a:pt x="1327" y="2105"/>
                              </a:lnTo>
                              <a:lnTo>
                                <a:pt x="1292" y="2176"/>
                              </a:lnTo>
                              <a:lnTo>
                                <a:pt x="1252" y="2244"/>
                              </a:lnTo>
                              <a:lnTo>
                                <a:pt x="1205" y="2308"/>
                              </a:lnTo>
                              <a:lnTo>
                                <a:pt x="1154" y="2368"/>
                              </a:lnTo>
                              <a:lnTo>
                                <a:pt x="1099" y="2425"/>
                              </a:lnTo>
                              <a:lnTo>
                                <a:pt x="1042" y="2480"/>
                              </a:lnTo>
                              <a:lnTo>
                                <a:pt x="984" y="2532"/>
                              </a:lnTo>
                              <a:lnTo>
                                <a:pt x="925" y="2581"/>
                              </a:lnTo>
                              <a:lnTo>
                                <a:pt x="811" y="2674"/>
                              </a:lnTo>
                              <a:lnTo>
                                <a:pt x="758" y="2718"/>
                              </a:lnTo>
                              <a:lnTo>
                                <a:pt x="708" y="2761"/>
                              </a:lnTo>
                              <a:lnTo>
                                <a:pt x="664" y="2803"/>
                              </a:lnTo>
                              <a:lnTo>
                                <a:pt x="613" y="2856"/>
                              </a:lnTo>
                              <a:lnTo>
                                <a:pt x="561" y="2909"/>
                              </a:lnTo>
                              <a:lnTo>
                                <a:pt x="510" y="2963"/>
                              </a:lnTo>
                              <a:lnTo>
                                <a:pt x="459" y="3018"/>
                              </a:lnTo>
                              <a:lnTo>
                                <a:pt x="4529" y="3018"/>
                              </a:lnTo>
                              <a:lnTo>
                                <a:pt x="5243" y="1388"/>
                              </a:lnTo>
                              <a:lnTo>
                                <a:pt x="5243" y="70"/>
                              </a:lnTo>
                              <a:lnTo>
                                <a:pt x="5175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" name="Freeform 6" descr="decorative element"/>
                      <wps:cNvSpPr>
                        <a:spLocks/>
                      </wps:cNvSpPr>
                      <wps:spPr bwMode="auto">
                        <a:xfrm>
                          <a:off x="5006340" y="0"/>
                          <a:ext cx="2764790" cy="1917065"/>
                        </a:xfrm>
                        <a:custGeom>
                          <a:avLst/>
                          <a:gdLst>
                            <a:gd name="T0" fmla="*/ 4353 w 4354"/>
                            <a:gd name="T1" fmla="*/ 0 h 3019"/>
                            <a:gd name="T2" fmla="*/ 0 w 4354"/>
                            <a:gd name="T3" fmla="*/ 0 h 3019"/>
                            <a:gd name="T4" fmla="*/ 21 w 4354"/>
                            <a:gd name="T5" fmla="*/ 72 h 3019"/>
                            <a:gd name="T6" fmla="*/ 47 w 4354"/>
                            <a:gd name="T7" fmla="*/ 149 h 3019"/>
                            <a:gd name="T8" fmla="*/ 75 w 4354"/>
                            <a:gd name="T9" fmla="*/ 224 h 3019"/>
                            <a:gd name="T10" fmla="*/ 107 w 4354"/>
                            <a:gd name="T11" fmla="*/ 298 h 3019"/>
                            <a:gd name="T12" fmla="*/ 140 w 4354"/>
                            <a:gd name="T13" fmla="*/ 370 h 3019"/>
                            <a:gd name="T14" fmla="*/ 177 w 4354"/>
                            <a:gd name="T15" fmla="*/ 441 h 3019"/>
                            <a:gd name="T16" fmla="*/ 215 w 4354"/>
                            <a:gd name="T17" fmla="*/ 510 h 3019"/>
                            <a:gd name="T18" fmla="*/ 255 w 4354"/>
                            <a:gd name="T19" fmla="*/ 578 h 3019"/>
                            <a:gd name="T20" fmla="*/ 298 w 4354"/>
                            <a:gd name="T21" fmla="*/ 644 h 3019"/>
                            <a:gd name="T22" fmla="*/ 342 w 4354"/>
                            <a:gd name="T23" fmla="*/ 709 h 3019"/>
                            <a:gd name="T24" fmla="*/ 388 w 4354"/>
                            <a:gd name="T25" fmla="*/ 772 h 3019"/>
                            <a:gd name="T26" fmla="*/ 435 w 4354"/>
                            <a:gd name="T27" fmla="*/ 833 h 3019"/>
                            <a:gd name="T28" fmla="*/ 484 w 4354"/>
                            <a:gd name="T29" fmla="*/ 892 h 3019"/>
                            <a:gd name="T30" fmla="*/ 534 w 4354"/>
                            <a:gd name="T31" fmla="*/ 950 h 3019"/>
                            <a:gd name="T32" fmla="*/ 585 w 4354"/>
                            <a:gd name="T33" fmla="*/ 1006 h 3019"/>
                            <a:gd name="T34" fmla="*/ 637 w 4354"/>
                            <a:gd name="T35" fmla="*/ 1061 h 3019"/>
                            <a:gd name="T36" fmla="*/ 690 w 4354"/>
                            <a:gd name="T37" fmla="*/ 1113 h 3019"/>
                            <a:gd name="T38" fmla="*/ 743 w 4354"/>
                            <a:gd name="T39" fmla="*/ 1164 h 3019"/>
                            <a:gd name="T40" fmla="*/ 797 w 4354"/>
                            <a:gd name="T41" fmla="*/ 1212 h 3019"/>
                            <a:gd name="T42" fmla="*/ 852 w 4354"/>
                            <a:gd name="T43" fmla="*/ 1259 h 3019"/>
                            <a:gd name="T44" fmla="*/ 907 w 4354"/>
                            <a:gd name="T45" fmla="*/ 1304 h 3019"/>
                            <a:gd name="T46" fmla="*/ 961 w 4354"/>
                            <a:gd name="T47" fmla="*/ 1346 h 3019"/>
                            <a:gd name="T48" fmla="*/ 1059 w 4354"/>
                            <a:gd name="T49" fmla="*/ 1418 h 3019"/>
                            <a:gd name="T50" fmla="*/ 1112 w 4354"/>
                            <a:gd name="T51" fmla="*/ 1459 h 3019"/>
                            <a:gd name="T52" fmla="*/ 1167 w 4354"/>
                            <a:gd name="T53" fmla="*/ 1504 h 3019"/>
                            <a:gd name="T54" fmla="*/ 1220 w 4354"/>
                            <a:gd name="T55" fmla="*/ 1554 h 3019"/>
                            <a:gd name="T56" fmla="*/ 1271 w 4354"/>
                            <a:gd name="T57" fmla="*/ 1608 h 3019"/>
                            <a:gd name="T58" fmla="*/ 1317 w 4354"/>
                            <a:gd name="T59" fmla="*/ 1668 h 3019"/>
                            <a:gd name="T60" fmla="*/ 1355 w 4354"/>
                            <a:gd name="T61" fmla="*/ 1733 h 3019"/>
                            <a:gd name="T62" fmla="*/ 1386 w 4354"/>
                            <a:gd name="T63" fmla="*/ 1805 h 3019"/>
                            <a:gd name="T64" fmla="*/ 1405 w 4354"/>
                            <a:gd name="T65" fmla="*/ 1883 h 3019"/>
                            <a:gd name="T66" fmla="*/ 1412 w 4354"/>
                            <a:gd name="T67" fmla="*/ 1969 h 3019"/>
                            <a:gd name="T68" fmla="*/ 1405 w 4354"/>
                            <a:gd name="T69" fmla="*/ 2063 h 3019"/>
                            <a:gd name="T70" fmla="*/ 1388 w 4354"/>
                            <a:gd name="T71" fmla="*/ 2143 h 3019"/>
                            <a:gd name="T72" fmla="*/ 1361 w 4354"/>
                            <a:gd name="T73" fmla="*/ 2218 h 3019"/>
                            <a:gd name="T74" fmla="*/ 1327 w 4354"/>
                            <a:gd name="T75" fmla="*/ 2290 h 3019"/>
                            <a:gd name="T76" fmla="*/ 1286 w 4354"/>
                            <a:gd name="T77" fmla="*/ 2357 h 3019"/>
                            <a:gd name="T78" fmla="*/ 1240 w 4354"/>
                            <a:gd name="T79" fmla="*/ 2421 h 3019"/>
                            <a:gd name="T80" fmla="*/ 1189 w 4354"/>
                            <a:gd name="T81" fmla="*/ 2482 h 3019"/>
                            <a:gd name="T82" fmla="*/ 1134 w 4354"/>
                            <a:gd name="T83" fmla="*/ 2539 h 3019"/>
                            <a:gd name="T84" fmla="*/ 1077 w 4354"/>
                            <a:gd name="T85" fmla="*/ 2593 h 3019"/>
                            <a:gd name="T86" fmla="*/ 1019 w 4354"/>
                            <a:gd name="T87" fmla="*/ 2645 h 3019"/>
                            <a:gd name="T88" fmla="*/ 960 w 4354"/>
                            <a:gd name="T89" fmla="*/ 2695 h 3019"/>
                            <a:gd name="T90" fmla="*/ 846 w 4354"/>
                            <a:gd name="T91" fmla="*/ 2788 h 3019"/>
                            <a:gd name="T92" fmla="*/ 792 w 4354"/>
                            <a:gd name="T93" fmla="*/ 2832 h 3019"/>
                            <a:gd name="T94" fmla="*/ 743 w 4354"/>
                            <a:gd name="T95" fmla="*/ 2875 h 3019"/>
                            <a:gd name="T96" fmla="*/ 699 w 4354"/>
                            <a:gd name="T97" fmla="*/ 2917 h 3019"/>
                            <a:gd name="T98" fmla="*/ 674 w 4354"/>
                            <a:gd name="T99" fmla="*/ 2942 h 3019"/>
                            <a:gd name="T100" fmla="*/ 625 w 4354"/>
                            <a:gd name="T101" fmla="*/ 2993 h 3019"/>
                            <a:gd name="T102" fmla="*/ 600 w 4354"/>
                            <a:gd name="T103" fmla="*/ 3018 h 3019"/>
                            <a:gd name="T104" fmla="*/ 4353 w 4354"/>
                            <a:gd name="T105" fmla="*/ 3018 h 3019"/>
                            <a:gd name="T106" fmla="*/ 4353 w 4354"/>
                            <a:gd name="T107" fmla="*/ 0 h 30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4354" h="3019">
                              <a:moveTo>
                                <a:pt x="4353" y="0"/>
                              </a:moveTo>
                              <a:lnTo>
                                <a:pt x="0" y="0"/>
                              </a:lnTo>
                              <a:lnTo>
                                <a:pt x="21" y="72"/>
                              </a:lnTo>
                              <a:lnTo>
                                <a:pt x="47" y="149"/>
                              </a:lnTo>
                              <a:lnTo>
                                <a:pt x="75" y="224"/>
                              </a:lnTo>
                              <a:lnTo>
                                <a:pt x="107" y="298"/>
                              </a:lnTo>
                              <a:lnTo>
                                <a:pt x="140" y="370"/>
                              </a:lnTo>
                              <a:lnTo>
                                <a:pt x="177" y="441"/>
                              </a:lnTo>
                              <a:lnTo>
                                <a:pt x="215" y="510"/>
                              </a:lnTo>
                              <a:lnTo>
                                <a:pt x="255" y="578"/>
                              </a:lnTo>
                              <a:lnTo>
                                <a:pt x="298" y="644"/>
                              </a:lnTo>
                              <a:lnTo>
                                <a:pt x="342" y="709"/>
                              </a:lnTo>
                              <a:lnTo>
                                <a:pt x="388" y="772"/>
                              </a:lnTo>
                              <a:lnTo>
                                <a:pt x="435" y="833"/>
                              </a:lnTo>
                              <a:lnTo>
                                <a:pt x="484" y="892"/>
                              </a:lnTo>
                              <a:lnTo>
                                <a:pt x="534" y="950"/>
                              </a:lnTo>
                              <a:lnTo>
                                <a:pt x="585" y="1006"/>
                              </a:lnTo>
                              <a:lnTo>
                                <a:pt x="637" y="1061"/>
                              </a:lnTo>
                              <a:lnTo>
                                <a:pt x="690" y="1113"/>
                              </a:lnTo>
                              <a:lnTo>
                                <a:pt x="743" y="1164"/>
                              </a:lnTo>
                              <a:lnTo>
                                <a:pt x="797" y="1212"/>
                              </a:lnTo>
                              <a:lnTo>
                                <a:pt x="852" y="1259"/>
                              </a:lnTo>
                              <a:lnTo>
                                <a:pt x="907" y="1304"/>
                              </a:lnTo>
                              <a:lnTo>
                                <a:pt x="961" y="1346"/>
                              </a:lnTo>
                              <a:lnTo>
                                <a:pt x="1059" y="1418"/>
                              </a:lnTo>
                              <a:lnTo>
                                <a:pt x="1112" y="1459"/>
                              </a:lnTo>
                              <a:lnTo>
                                <a:pt x="1167" y="1504"/>
                              </a:lnTo>
                              <a:lnTo>
                                <a:pt x="1220" y="1554"/>
                              </a:lnTo>
                              <a:lnTo>
                                <a:pt x="1271" y="1608"/>
                              </a:lnTo>
                              <a:lnTo>
                                <a:pt x="1317" y="1668"/>
                              </a:lnTo>
                              <a:lnTo>
                                <a:pt x="1355" y="1733"/>
                              </a:lnTo>
                              <a:lnTo>
                                <a:pt x="1386" y="1805"/>
                              </a:lnTo>
                              <a:lnTo>
                                <a:pt x="1405" y="1883"/>
                              </a:lnTo>
                              <a:lnTo>
                                <a:pt x="1412" y="1969"/>
                              </a:lnTo>
                              <a:lnTo>
                                <a:pt x="1405" y="2063"/>
                              </a:lnTo>
                              <a:lnTo>
                                <a:pt x="1388" y="2143"/>
                              </a:lnTo>
                              <a:lnTo>
                                <a:pt x="1361" y="2218"/>
                              </a:lnTo>
                              <a:lnTo>
                                <a:pt x="1327" y="2290"/>
                              </a:lnTo>
                              <a:lnTo>
                                <a:pt x="1286" y="2357"/>
                              </a:lnTo>
                              <a:lnTo>
                                <a:pt x="1240" y="2421"/>
                              </a:lnTo>
                              <a:lnTo>
                                <a:pt x="1189" y="2482"/>
                              </a:lnTo>
                              <a:lnTo>
                                <a:pt x="1134" y="2539"/>
                              </a:lnTo>
                              <a:lnTo>
                                <a:pt x="1077" y="2593"/>
                              </a:lnTo>
                              <a:lnTo>
                                <a:pt x="1019" y="2645"/>
                              </a:lnTo>
                              <a:lnTo>
                                <a:pt x="960" y="2695"/>
                              </a:lnTo>
                              <a:lnTo>
                                <a:pt x="846" y="2788"/>
                              </a:lnTo>
                              <a:lnTo>
                                <a:pt x="792" y="2832"/>
                              </a:lnTo>
                              <a:lnTo>
                                <a:pt x="743" y="2875"/>
                              </a:lnTo>
                              <a:lnTo>
                                <a:pt x="699" y="2917"/>
                              </a:lnTo>
                              <a:lnTo>
                                <a:pt x="674" y="2942"/>
                              </a:lnTo>
                              <a:lnTo>
                                <a:pt x="625" y="2993"/>
                              </a:lnTo>
                              <a:lnTo>
                                <a:pt x="600" y="3018"/>
                              </a:lnTo>
                              <a:lnTo>
                                <a:pt x="4353" y="3018"/>
                              </a:lnTo>
                              <a:lnTo>
                                <a:pt x="4353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" name="Freeform 7" descr="decorative element"/>
                      <wps:cNvSpPr>
                        <a:spLocks/>
                      </wps:cNvSpPr>
                      <wps:spPr bwMode="auto">
                        <a:xfrm>
                          <a:off x="5402580" y="0"/>
                          <a:ext cx="2373630" cy="1917065"/>
                        </a:xfrm>
                        <a:custGeom>
                          <a:avLst/>
                          <a:gdLst>
                            <a:gd name="T0" fmla="*/ 3737 w 3738"/>
                            <a:gd name="T1" fmla="*/ 0 h 3019"/>
                            <a:gd name="T2" fmla="*/ 0 w 3738"/>
                            <a:gd name="T3" fmla="*/ 0 h 3019"/>
                            <a:gd name="T4" fmla="*/ 6 w 3738"/>
                            <a:gd name="T5" fmla="*/ 17 h 3019"/>
                            <a:gd name="T6" fmla="*/ 10 w 3738"/>
                            <a:gd name="T7" fmla="*/ 28 h 3019"/>
                            <a:gd name="T8" fmla="*/ 14 w 3738"/>
                            <a:gd name="T9" fmla="*/ 39 h 3019"/>
                            <a:gd name="T10" fmla="*/ 47 w 3738"/>
                            <a:gd name="T11" fmla="*/ 124 h 3019"/>
                            <a:gd name="T12" fmla="*/ 84 w 3738"/>
                            <a:gd name="T13" fmla="*/ 205 h 3019"/>
                            <a:gd name="T14" fmla="*/ 122 w 3738"/>
                            <a:gd name="T15" fmla="*/ 284 h 3019"/>
                            <a:gd name="T16" fmla="*/ 163 w 3738"/>
                            <a:gd name="T17" fmla="*/ 359 h 3019"/>
                            <a:gd name="T18" fmla="*/ 206 w 3738"/>
                            <a:gd name="T19" fmla="*/ 431 h 3019"/>
                            <a:gd name="T20" fmla="*/ 251 w 3738"/>
                            <a:gd name="T21" fmla="*/ 500 h 3019"/>
                            <a:gd name="T22" fmla="*/ 298 w 3738"/>
                            <a:gd name="T23" fmla="*/ 566 h 3019"/>
                            <a:gd name="T24" fmla="*/ 347 w 3738"/>
                            <a:gd name="T25" fmla="*/ 629 h 3019"/>
                            <a:gd name="T26" fmla="*/ 398 w 3738"/>
                            <a:gd name="T27" fmla="*/ 688 h 3019"/>
                            <a:gd name="T28" fmla="*/ 450 w 3738"/>
                            <a:gd name="T29" fmla="*/ 745 h 3019"/>
                            <a:gd name="T30" fmla="*/ 504 w 3738"/>
                            <a:gd name="T31" fmla="*/ 798 h 3019"/>
                            <a:gd name="T32" fmla="*/ 559 w 3738"/>
                            <a:gd name="T33" fmla="*/ 847 h 3019"/>
                            <a:gd name="T34" fmla="*/ 615 w 3738"/>
                            <a:gd name="T35" fmla="*/ 894 h 3019"/>
                            <a:gd name="T36" fmla="*/ 673 w 3738"/>
                            <a:gd name="T37" fmla="*/ 937 h 3019"/>
                            <a:gd name="T38" fmla="*/ 731 w 3738"/>
                            <a:gd name="T39" fmla="*/ 977 h 3019"/>
                            <a:gd name="T40" fmla="*/ 799 w 3738"/>
                            <a:gd name="T41" fmla="*/ 1018 h 3019"/>
                            <a:gd name="T42" fmla="*/ 867 w 3738"/>
                            <a:gd name="T43" fmla="*/ 1056 h 3019"/>
                            <a:gd name="T44" fmla="*/ 935 w 3738"/>
                            <a:gd name="T45" fmla="*/ 1091 h 3019"/>
                            <a:gd name="T46" fmla="*/ 1004 w 3738"/>
                            <a:gd name="T47" fmla="*/ 1125 h 3019"/>
                            <a:gd name="T48" fmla="*/ 1143 w 3738"/>
                            <a:gd name="T49" fmla="*/ 1192 h 3019"/>
                            <a:gd name="T50" fmla="*/ 1212 w 3738"/>
                            <a:gd name="T51" fmla="*/ 1226 h 3019"/>
                            <a:gd name="T52" fmla="*/ 1281 w 3738"/>
                            <a:gd name="T53" fmla="*/ 1261 h 3019"/>
                            <a:gd name="T54" fmla="*/ 1349 w 3738"/>
                            <a:gd name="T55" fmla="*/ 1299 h 3019"/>
                            <a:gd name="T56" fmla="*/ 1416 w 3738"/>
                            <a:gd name="T57" fmla="*/ 1340 h 3019"/>
                            <a:gd name="T58" fmla="*/ 1482 w 3738"/>
                            <a:gd name="T59" fmla="*/ 1384 h 3019"/>
                            <a:gd name="T60" fmla="*/ 1547 w 3738"/>
                            <a:gd name="T61" fmla="*/ 1433 h 3019"/>
                            <a:gd name="T62" fmla="*/ 1611 w 3738"/>
                            <a:gd name="T63" fmla="*/ 1488 h 3019"/>
                            <a:gd name="T64" fmla="*/ 1658 w 3738"/>
                            <a:gd name="T65" fmla="*/ 1537 h 3019"/>
                            <a:gd name="T66" fmla="*/ 1698 w 3738"/>
                            <a:gd name="T67" fmla="*/ 1589 h 3019"/>
                            <a:gd name="T68" fmla="*/ 1729 w 3738"/>
                            <a:gd name="T69" fmla="*/ 1644 h 3019"/>
                            <a:gd name="T70" fmla="*/ 1752 w 3738"/>
                            <a:gd name="T71" fmla="*/ 1701 h 3019"/>
                            <a:gd name="T72" fmla="*/ 1769 w 3738"/>
                            <a:gd name="T73" fmla="*/ 1761 h 3019"/>
                            <a:gd name="T74" fmla="*/ 1778 w 3738"/>
                            <a:gd name="T75" fmla="*/ 1823 h 3019"/>
                            <a:gd name="T76" fmla="*/ 1782 w 3738"/>
                            <a:gd name="T77" fmla="*/ 1886 h 3019"/>
                            <a:gd name="T78" fmla="*/ 1779 w 3738"/>
                            <a:gd name="T79" fmla="*/ 1951 h 3019"/>
                            <a:gd name="T80" fmla="*/ 1771 w 3738"/>
                            <a:gd name="T81" fmla="*/ 2016 h 3019"/>
                            <a:gd name="T82" fmla="*/ 1759 w 3738"/>
                            <a:gd name="T83" fmla="*/ 2083 h 3019"/>
                            <a:gd name="T84" fmla="*/ 1741 w 3738"/>
                            <a:gd name="T85" fmla="*/ 2151 h 3019"/>
                            <a:gd name="T86" fmla="*/ 1719 w 3738"/>
                            <a:gd name="T87" fmla="*/ 2218 h 3019"/>
                            <a:gd name="T88" fmla="*/ 1694 w 3738"/>
                            <a:gd name="T89" fmla="*/ 2286 h 3019"/>
                            <a:gd name="T90" fmla="*/ 1666 w 3738"/>
                            <a:gd name="T91" fmla="*/ 2354 h 3019"/>
                            <a:gd name="T92" fmla="*/ 1634 w 3738"/>
                            <a:gd name="T93" fmla="*/ 2422 h 3019"/>
                            <a:gd name="T94" fmla="*/ 1600 w 3738"/>
                            <a:gd name="T95" fmla="*/ 2489 h 3019"/>
                            <a:gd name="T96" fmla="*/ 1565 w 3738"/>
                            <a:gd name="T97" fmla="*/ 2554 h 3019"/>
                            <a:gd name="T98" fmla="*/ 1527 w 3738"/>
                            <a:gd name="T99" fmla="*/ 2619 h 3019"/>
                            <a:gd name="T100" fmla="*/ 1489 w 3738"/>
                            <a:gd name="T101" fmla="*/ 2683 h 3019"/>
                            <a:gd name="T102" fmla="*/ 1450 w 3738"/>
                            <a:gd name="T103" fmla="*/ 2744 h 3019"/>
                            <a:gd name="T104" fmla="*/ 1411 w 3738"/>
                            <a:gd name="T105" fmla="*/ 2804 h 3019"/>
                            <a:gd name="T106" fmla="*/ 1372 w 3738"/>
                            <a:gd name="T107" fmla="*/ 2861 h 3019"/>
                            <a:gd name="T108" fmla="*/ 1334 w 3738"/>
                            <a:gd name="T109" fmla="*/ 2917 h 3019"/>
                            <a:gd name="T110" fmla="*/ 1296 w 3738"/>
                            <a:gd name="T111" fmla="*/ 2969 h 3019"/>
                            <a:gd name="T112" fmla="*/ 1261 w 3738"/>
                            <a:gd name="T113" fmla="*/ 3018 h 3019"/>
                            <a:gd name="T114" fmla="*/ 3737 w 3738"/>
                            <a:gd name="T115" fmla="*/ 3018 h 3019"/>
                            <a:gd name="T116" fmla="*/ 3737 w 3738"/>
                            <a:gd name="T117" fmla="*/ 0 h 30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3738" h="3019">
                              <a:moveTo>
                                <a:pt x="3737" y="0"/>
                              </a:moveTo>
                              <a:lnTo>
                                <a:pt x="0" y="0"/>
                              </a:lnTo>
                              <a:lnTo>
                                <a:pt x="6" y="17"/>
                              </a:lnTo>
                              <a:lnTo>
                                <a:pt x="10" y="28"/>
                              </a:lnTo>
                              <a:lnTo>
                                <a:pt x="14" y="39"/>
                              </a:lnTo>
                              <a:lnTo>
                                <a:pt x="47" y="124"/>
                              </a:lnTo>
                              <a:lnTo>
                                <a:pt x="84" y="205"/>
                              </a:lnTo>
                              <a:lnTo>
                                <a:pt x="122" y="284"/>
                              </a:lnTo>
                              <a:lnTo>
                                <a:pt x="163" y="359"/>
                              </a:lnTo>
                              <a:lnTo>
                                <a:pt x="206" y="431"/>
                              </a:lnTo>
                              <a:lnTo>
                                <a:pt x="251" y="500"/>
                              </a:lnTo>
                              <a:lnTo>
                                <a:pt x="298" y="566"/>
                              </a:lnTo>
                              <a:lnTo>
                                <a:pt x="347" y="629"/>
                              </a:lnTo>
                              <a:lnTo>
                                <a:pt x="398" y="688"/>
                              </a:lnTo>
                              <a:lnTo>
                                <a:pt x="450" y="745"/>
                              </a:lnTo>
                              <a:lnTo>
                                <a:pt x="504" y="798"/>
                              </a:lnTo>
                              <a:lnTo>
                                <a:pt x="559" y="847"/>
                              </a:lnTo>
                              <a:lnTo>
                                <a:pt x="615" y="894"/>
                              </a:lnTo>
                              <a:lnTo>
                                <a:pt x="673" y="937"/>
                              </a:lnTo>
                              <a:lnTo>
                                <a:pt x="731" y="977"/>
                              </a:lnTo>
                              <a:lnTo>
                                <a:pt x="799" y="1018"/>
                              </a:lnTo>
                              <a:lnTo>
                                <a:pt x="867" y="1056"/>
                              </a:lnTo>
                              <a:lnTo>
                                <a:pt x="935" y="1091"/>
                              </a:lnTo>
                              <a:lnTo>
                                <a:pt x="1004" y="1125"/>
                              </a:lnTo>
                              <a:lnTo>
                                <a:pt x="1143" y="1192"/>
                              </a:lnTo>
                              <a:lnTo>
                                <a:pt x="1212" y="1226"/>
                              </a:lnTo>
                              <a:lnTo>
                                <a:pt x="1281" y="1261"/>
                              </a:lnTo>
                              <a:lnTo>
                                <a:pt x="1349" y="1299"/>
                              </a:lnTo>
                              <a:lnTo>
                                <a:pt x="1416" y="1340"/>
                              </a:lnTo>
                              <a:lnTo>
                                <a:pt x="1482" y="1384"/>
                              </a:lnTo>
                              <a:lnTo>
                                <a:pt x="1547" y="1433"/>
                              </a:lnTo>
                              <a:lnTo>
                                <a:pt x="1611" y="1488"/>
                              </a:lnTo>
                              <a:lnTo>
                                <a:pt x="1658" y="1537"/>
                              </a:lnTo>
                              <a:lnTo>
                                <a:pt x="1698" y="1589"/>
                              </a:lnTo>
                              <a:lnTo>
                                <a:pt x="1729" y="1644"/>
                              </a:lnTo>
                              <a:lnTo>
                                <a:pt x="1752" y="1701"/>
                              </a:lnTo>
                              <a:lnTo>
                                <a:pt x="1769" y="1761"/>
                              </a:lnTo>
                              <a:lnTo>
                                <a:pt x="1778" y="1823"/>
                              </a:lnTo>
                              <a:lnTo>
                                <a:pt x="1782" y="1886"/>
                              </a:lnTo>
                              <a:lnTo>
                                <a:pt x="1779" y="1951"/>
                              </a:lnTo>
                              <a:lnTo>
                                <a:pt x="1771" y="2016"/>
                              </a:lnTo>
                              <a:lnTo>
                                <a:pt x="1759" y="2083"/>
                              </a:lnTo>
                              <a:lnTo>
                                <a:pt x="1741" y="2151"/>
                              </a:lnTo>
                              <a:lnTo>
                                <a:pt x="1719" y="2218"/>
                              </a:lnTo>
                              <a:lnTo>
                                <a:pt x="1694" y="2286"/>
                              </a:lnTo>
                              <a:lnTo>
                                <a:pt x="1666" y="2354"/>
                              </a:lnTo>
                              <a:lnTo>
                                <a:pt x="1634" y="2422"/>
                              </a:lnTo>
                              <a:lnTo>
                                <a:pt x="1600" y="2489"/>
                              </a:lnTo>
                              <a:lnTo>
                                <a:pt x="1565" y="2554"/>
                              </a:lnTo>
                              <a:lnTo>
                                <a:pt x="1527" y="2619"/>
                              </a:lnTo>
                              <a:lnTo>
                                <a:pt x="1489" y="2683"/>
                              </a:lnTo>
                              <a:lnTo>
                                <a:pt x="1450" y="2744"/>
                              </a:lnTo>
                              <a:lnTo>
                                <a:pt x="1411" y="2804"/>
                              </a:lnTo>
                              <a:lnTo>
                                <a:pt x="1372" y="2861"/>
                              </a:lnTo>
                              <a:lnTo>
                                <a:pt x="1334" y="2917"/>
                              </a:lnTo>
                              <a:lnTo>
                                <a:pt x="1296" y="2969"/>
                              </a:lnTo>
                              <a:lnTo>
                                <a:pt x="1261" y="3018"/>
                              </a:lnTo>
                              <a:lnTo>
                                <a:pt x="3737" y="3018"/>
                              </a:lnTo>
                              <a:lnTo>
                                <a:pt x="3737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Freeform 8" descr="decorative element"/>
                      <wps:cNvSpPr>
                        <a:spLocks/>
                      </wps:cNvSpPr>
                      <wps:spPr bwMode="auto">
                        <a:xfrm>
                          <a:off x="6324600" y="0"/>
                          <a:ext cx="1449705" cy="1916430"/>
                        </a:xfrm>
                        <a:custGeom>
                          <a:avLst/>
                          <a:gdLst>
                            <a:gd name="T0" fmla="*/ 2282 w 2283"/>
                            <a:gd name="T1" fmla="*/ 0 h 3018"/>
                            <a:gd name="T2" fmla="*/ 0 w 2283"/>
                            <a:gd name="T3" fmla="*/ 0 h 3018"/>
                            <a:gd name="T4" fmla="*/ 7 w 2283"/>
                            <a:gd name="T5" fmla="*/ 91 h 3018"/>
                            <a:gd name="T6" fmla="*/ 20 w 2283"/>
                            <a:gd name="T7" fmla="*/ 181 h 3018"/>
                            <a:gd name="T8" fmla="*/ 38 w 2283"/>
                            <a:gd name="T9" fmla="*/ 265 h 3018"/>
                            <a:gd name="T10" fmla="*/ 60 w 2283"/>
                            <a:gd name="T11" fmla="*/ 343 h 3018"/>
                            <a:gd name="T12" fmla="*/ 86 w 2283"/>
                            <a:gd name="T13" fmla="*/ 417 h 3018"/>
                            <a:gd name="T14" fmla="*/ 116 w 2283"/>
                            <a:gd name="T15" fmla="*/ 485 h 3018"/>
                            <a:gd name="T16" fmla="*/ 150 w 2283"/>
                            <a:gd name="T17" fmla="*/ 548 h 3018"/>
                            <a:gd name="T18" fmla="*/ 188 w 2283"/>
                            <a:gd name="T19" fmla="*/ 606 h 3018"/>
                            <a:gd name="T20" fmla="*/ 228 w 2283"/>
                            <a:gd name="T21" fmla="*/ 660 h 3018"/>
                            <a:gd name="T22" fmla="*/ 272 w 2283"/>
                            <a:gd name="T23" fmla="*/ 710 h 3018"/>
                            <a:gd name="T24" fmla="*/ 319 w 2283"/>
                            <a:gd name="T25" fmla="*/ 756 h 3018"/>
                            <a:gd name="T26" fmla="*/ 369 w 2283"/>
                            <a:gd name="T27" fmla="*/ 799 h 3018"/>
                            <a:gd name="T28" fmla="*/ 420 w 2283"/>
                            <a:gd name="T29" fmla="*/ 838 h 3018"/>
                            <a:gd name="T30" fmla="*/ 474 w 2283"/>
                            <a:gd name="T31" fmla="*/ 874 h 3018"/>
                            <a:gd name="T32" fmla="*/ 530 w 2283"/>
                            <a:gd name="T33" fmla="*/ 907 h 3018"/>
                            <a:gd name="T34" fmla="*/ 588 w 2283"/>
                            <a:gd name="T35" fmla="*/ 937 h 3018"/>
                            <a:gd name="T36" fmla="*/ 647 w 2283"/>
                            <a:gd name="T37" fmla="*/ 965 h 3018"/>
                            <a:gd name="T38" fmla="*/ 708 w 2283"/>
                            <a:gd name="T39" fmla="*/ 990 h 3018"/>
                            <a:gd name="T40" fmla="*/ 769 w 2283"/>
                            <a:gd name="T41" fmla="*/ 1014 h 3018"/>
                            <a:gd name="T42" fmla="*/ 831 w 2283"/>
                            <a:gd name="T43" fmla="*/ 1036 h 3018"/>
                            <a:gd name="T44" fmla="*/ 894 w 2283"/>
                            <a:gd name="T45" fmla="*/ 1057 h 3018"/>
                            <a:gd name="T46" fmla="*/ 957 w 2283"/>
                            <a:gd name="T47" fmla="*/ 1076 h 3018"/>
                            <a:gd name="T48" fmla="*/ 1021 w 2283"/>
                            <a:gd name="T49" fmla="*/ 1094 h 3018"/>
                            <a:gd name="T50" fmla="*/ 1331 w 2283"/>
                            <a:gd name="T51" fmla="*/ 1181 h 3018"/>
                            <a:gd name="T52" fmla="*/ 1390 w 2283"/>
                            <a:gd name="T53" fmla="*/ 1199 h 3018"/>
                            <a:gd name="T54" fmla="*/ 1448 w 2283"/>
                            <a:gd name="T55" fmla="*/ 1218 h 3018"/>
                            <a:gd name="T56" fmla="*/ 1500 w 2283"/>
                            <a:gd name="T57" fmla="*/ 1242 h 3018"/>
                            <a:gd name="T58" fmla="*/ 1552 w 2283"/>
                            <a:gd name="T59" fmla="*/ 1276 h 3018"/>
                            <a:gd name="T60" fmla="*/ 1601 w 2283"/>
                            <a:gd name="T61" fmla="*/ 1322 h 3018"/>
                            <a:gd name="T62" fmla="*/ 1646 w 2283"/>
                            <a:gd name="T63" fmla="*/ 1376 h 3018"/>
                            <a:gd name="T64" fmla="*/ 1686 w 2283"/>
                            <a:gd name="T65" fmla="*/ 1439 h 3018"/>
                            <a:gd name="T66" fmla="*/ 1718 w 2283"/>
                            <a:gd name="T67" fmla="*/ 1510 h 3018"/>
                            <a:gd name="T68" fmla="*/ 1741 w 2283"/>
                            <a:gd name="T69" fmla="*/ 1587 h 3018"/>
                            <a:gd name="T70" fmla="*/ 1753 w 2283"/>
                            <a:gd name="T71" fmla="*/ 1670 h 3018"/>
                            <a:gd name="T72" fmla="*/ 1753 w 2283"/>
                            <a:gd name="T73" fmla="*/ 1757 h 3018"/>
                            <a:gd name="T74" fmla="*/ 1742 w 2283"/>
                            <a:gd name="T75" fmla="*/ 1843 h 3018"/>
                            <a:gd name="T76" fmla="*/ 1723 w 2283"/>
                            <a:gd name="T77" fmla="*/ 1924 h 3018"/>
                            <a:gd name="T78" fmla="*/ 1697 w 2283"/>
                            <a:gd name="T79" fmla="*/ 2002 h 3018"/>
                            <a:gd name="T80" fmla="*/ 1665 w 2283"/>
                            <a:gd name="T81" fmla="*/ 2077 h 3018"/>
                            <a:gd name="T82" fmla="*/ 1627 w 2283"/>
                            <a:gd name="T83" fmla="*/ 2149 h 3018"/>
                            <a:gd name="T84" fmla="*/ 1585 w 2283"/>
                            <a:gd name="T85" fmla="*/ 2217 h 3018"/>
                            <a:gd name="T86" fmla="*/ 1540 w 2283"/>
                            <a:gd name="T87" fmla="*/ 2283 h 3018"/>
                            <a:gd name="T88" fmla="*/ 1492 w 2283"/>
                            <a:gd name="T89" fmla="*/ 2346 h 3018"/>
                            <a:gd name="T90" fmla="*/ 1442 w 2283"/>
                            <a:gd name="T91" fmla="*/ 2406 h 3018"/>
                            <a:gd name="T92" fmla="*/ 1391 w 2283"/>
                            <a:gd name="T93" fmla="*/ 2464 h 3018"/>
                            <a:gd name="T94" fmla="*/ 1340 w 2283"/>
                            <a:gd name="T95" fmla="*/ 2520 h 3018"/>
                            <a:gd name="T96" fmla="*/ 1241 w 2283"/>
                            <a:gd name="T97" fmla="*/ 2625 h 3018"/>
                            <a:gd name="T98" fmla="*/ 1194 w 2283"/>
                            <a:gd name="T99" fmla="*/ 2675 h 3018"/>
                            <a:gd name="T100" fmla="*/ 1152 w 2283"/>
                            <a:gd name="T101" fmla="*/ 2723 h 3018"/>
                            <a:gd name="T102" fmla="*/ 1104 w 2283"/>
                            <a:gd name="T103" fmla="*/ 2778 h 3018"/>
                            <a:gd name="T104" fmla="*/ 1058 w 2283"/>
                            <a:gd name="T105" fmla="*/ 2836 h 3018"/>
                            <a:gd name="T106" fmla="*/ 1012 w 2283"/>
                            <a:gd name="T107" fmla="*/ 2894 h 3018"/>
                            <a:gd name="T108" fmla="*/ 968 w 2283"/>
                            <a:gd name="T109" fmla="*/ 2955 h 3018"/>
                            <a:gd name="T110" fmla="*/ 926 w 2283"/>
                            <a:gd name="T111" fmla="*/ 3018 h 3018"/>
                            <a:gd name="T112" fmla="*/ 2282 w 2283"/>
                            <a:gd name="T113" fmla="*/ 3018 h 3018"/>
                            <a:gd name="T114" fmla="*/ 2282 w 2283"/>
                            <a:gd name="T115" fmla="*/ 0 h 30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</a:cxnLst>
                          <a:rect l="0" t="0" r="r" b="b"/>
                          <a:pathLst>
                            <a:path w="2283" h="3018">
                              <a:moveTo>
                                <a:pt x="2282" y="0"/>
                              </a:moveTo>
                              <a:lnTo>
                                <a:pt x="0" y="0"/>
                              </a:lnTo>
                              <a:lnTo>
                                <a:pt x="7" y="91"/>
                              </a:lnTo>
                              <a:lnTo>
                                <a:pt x="20" y="181"/>
                              </a:lnTo>
                              <a:lnTo>
                                <a:pt x="38" y="265"/>
                              </a:lnTo>
                              <a:lnTo>
                                <a:pt x="60" y="343"/>
                              </a:lnTo>
                              <a:lnTo>
                                <a:pt x="86" y="417"/>
                              </a:lnTo>
                              <a:lnTo>
                                <a:pt x="116" y="485"/>
                              </a:lnTo>
                              <a:lnTo>
                                <a:pt x="150" y="548"/>
                              </a:lnTo>
                              <a:lnTo>
                                <a:pt x="188" y="606"/>
                              </a:lnTo>
                              <a:lnTo>
                                <a:pt x="228" y="660"/>
                              </a:lnTo>
                              <a:lnTo>
                                <a:pt x="272" y="710"/>
                              </a:lnTo>
                              <a:lnTo>
                                <a:pt x="319" y="756"/>
                              </a:lnTo>
                              <a:lnTo>
                                <a:pt x="369" y="799"/>
                              </a:lnTo>
                              <a:lnTo>
                                <a:pt x="420" y="838"/>
                              </a:lnTo>
                              <a:lnTo>
                                <a:pt x="474" y="874"/>
                              </a:lnTo>
                              <a:lnTo>
                                <a:pt x="530" y="907"/>
                              </a:lnTo>
                              <a:lnTo>
                                <a:pt x="588" y="937"/>
                              </a:lnTo>
                              <a:lnTo>
                                <a:pt x="647" y="965"/>
                              </a:lnTo>
                              <a:lnTo>
                                <a:pt x="708" y="990"/>
                              </a:lnTo>
                              <a:lnTo>
                                <a:pt x="769" y="1014"/>
                              </a:lnTo>
                              <a:lnTo>
                                <a:pt x="831" y="1036"/>
                              </a:lnTo>
                              <a:lnTo>
                                <a:pt x="894" y="1057"/>
                              </a:lnTo>
                              <a:lnTo>
                                <a:pt x="957" y="1076"/>
                              </a:lnTo>
                              <a:lnTo>
                                <a:pt x="1021" y="1094"/>
                              </a:lnTo>
                              <a:lnTo>
                                <a:pt x="1331" y="1181"/>
                              </a:lnTo>
                              <a:lnTo>
                                <a:pt x="1390" y="1199"/>
                              </a:lnTo>
                              <a:lnTo>
                                <a:pt x="1448" y="1218"/>
                              </a:lnTo>
                              <a:lnTo>
                                <a:pt x="1500" y="1242"/>
                              </a:lnTo>
                              <a:lnTo>
                                <a:pt x="1552" y="1276"/>
                              </a:lnTo>
                              <a:lnTo>
                                <a:pt x="1601" y="1322"/>
                              </a:lnTo>
                              <a:lnTo>
                                <a:pt x="1646" y="1376"/>
                              </a:lnTo>
                              <a:lnTo>
                                <a:pt x="1686" y="1439"/>
                              </a:lnTo>
                              <a:lnTo>
                                <a:pt x="1718" y="1510"/>
                              </a:lnTo>
                              <a:lnTo>
                                <a:pt x="1741" y="1587"/>
                              </a:lnTo>
                              <a:lnTo>
                                <a:pt x="1753" y="1670"/>
                              </a:lnTo>
                              <a:lnTo>
                                <a:pt x="1753" y="1757"/>
                              </a:lnTo>
                              <a:lnTo>
                                <a:pt x="1742" y="1843"/>
                              </a:lnTo>
                              <a:lnTo>
                                <a:pt x="1723" y="1924"/>
                              </a:lnTo>
                              <a:lnTo>
                                <a:pt x="1697" y="2002"/>
                              </a:lnTo>
                              <a:lnTo>
                                <a:pt x="1665" y="2077"/>
                              </a:lnTo>
                              <a:lnTo>
                                <a:pt x="1627" y="2149"/>
                              </a:lnTo>
                              <a:lnTo>
                                <a:pt x="1585" y="2217"/>
                              </a:lnTo>
                              <a:lnTo>
                                <a:pt x="1540" y="2283"/>
                              </a:lnTo>
                              <a:lnTo>
                                <a:pt x="1492" y="2346"/>
                              </a:lnTo>
                              <a:lnTo>
                                <a:pt x="1442" y="2406"/>
                              </a:lnTo>
                              <a:lnTo>
                                <a:pt x="1391" y="2464"/>
                              </a:lnTo>
                              <a:lnTo>
                                <a:pt x="1340" y="2520"/>
                              </a:lnTo>
                              <a:lnTo>
                                <a:pt x="1241" y="2625"/>
                              </a:lnTo>
                              <a:lnTo>
                                <a:pt x="1194" y="2675"/>
                              </a:lnTo>
                              <a:lnTo>
                                <a:pt x="1152" y="2723"/>
                              </a:lnTo>
                              <a:lnTo>
                                <a:pt x="1104" y="2778"/>
                              </a:lnTo>
                              <a:lnTo>
                                <a:pt x="1058" y="2836"/>
                              </a:lnTo>
                              <a:lnTo>
                                <a:pt x="1012" y="2894"/>
                              </a:lnTo>
                              <a:lnTo>
                                <a:pt x="968" y="2955"/>
                              </a:lnTo>
                              <a:lnTo>
                                <a:pt x="926" y="3018"/>
                              </a:lnTo>
                              <a:lnTo>
                                <a:pt x="2282" y="3018"/>
                              </a:lnTo>
                              <a:lnTo>
                                <a:pt x="2282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212" name="Group 1" descr="decorative element"/>
                      <wpg:cNvGrpSpPr/>
                      <wpg:grpSpPr>
                        <a:xfrm>
                          <a:off x="5219700" y="7025640"/>
                          <a:ext cx="2557780" cy="3039110"/>
                          <a:chOff x="0" y="0"/>
                          <a:chExt cx="2557780" cy="3039110"/>
                        </a:xfr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g:grpSpPr>
                      <wps:wsp>
                        <wps:cNvPr id="213" name="Circle"/>
                        <wps:cNvSpPr/>
                        <wps:spPr>
                          <a:xfrm>
                            <a:off x="2349500" y="1752600"/>
                            <a:ext cx="101600" cy="1016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14" name="Circle"/>
                        <wps:cNvSpPr/>
                        <wps:spPr>
                          <a:xfrm>
                            <a:off x="2489200" y="3937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15" name="Circle"/>
                        <wps:cNvSpPr/>
                        <wps:spPr>
                          <a:xfrm>
                            <a:off x="2362200" y="1371600"/>
                            <a:ext cx="68581" cy="685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16" name="Circle"/>
                        <wps:cNvSpPr/>
                        <wps:spPr>
                          <a:xfrm>
                            <a:off x="2374900" y="977900"/>
                            <a:ext cx="43181" cy="431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17" name="Circle"/>
                        <wps:cNvSpPr/>
                        <wps:spPr>
                          <a:xfrm>
                            <a:off x="2387600" y="596900"/>
                            <a:ext cx="20320" cy="203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18" name="Circle"/>
                        <wps:cNvSpPr/>
                        <wps:spPr>
                          <a:xfrm>
                            <a:off x="2400300" y="203200"/>
                            <a:ext cx="5081" cy="508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19" name="Circle"/>
                        <wps:cNvSpPr/>
                        <wps:spPr>
                          <a:xfrm>
                            <a:off x="2501900" y="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0" name="Circle"/>
                        <wps:cNvSpPr/>
                        <wps:spPr>
                          <a:xfrm>
                            <a:off x="2463800" y="1168400"/>
                            <a:ext cx="58420" cy="584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1" name="Circle"/>
                        <wps:cNvSpPr/>
                        <wps:spPr>
                          <a:xfrm>
                            <a:off x="2451100" y="1549400"/>
                            <a:ext cx="91440" cy="9144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2" name="Circle"/>
                        <wps:cNvSpPr/>
                        <wps:spPr>
                          <a:xfrm>
                            <a:off x="2476500" y="7874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3" name="Line"/>
                        <wps:cNvCnPr/>
                        <wps:spPr>
                          <a:xfrm>
                            <a:off x="2298700" y="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224" name="Circle"/>
                        <wps:cNvSpPr/>
                        <wps:spPr>
                          <a:xfrm>
                            <a:off x="2171700" y="1371600"/>
                            <a:ext cx="63500" cy="635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5" name="Circle"/>
                        <wps:cNvSpPr/>
                        <wps:spPr>
                          <a:xfrm>
                            <a:off x="2286000" y="3937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6" name="Circle"/>
                        <wps:cNvSpPr/>
                        <wps:spPr>
                          <a:xfrm>
                            <a:off x="2235200" y="1943100"/>
                            <a:ext cx="119380" cy="11938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7" name="Circle"/>
                        <wps:cNvSpPr/>
                        <wps:spPr>
                          <a:xfrm>
                            <a:off x="2184400" y="977900"/>
                            <a:ext cx="38100" cy="381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8" name="Circle"/>
                        <wps:cNvSpPr/>
                        <wps:spPr>
                          <a:xfrm>
                            <a:off x="2184400" y="596900"/>
                            <a:ext cx="17781" cy="177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9" name="Circle"/>
                        <wps:cNvSpPr/>
                        <wps:spPr>
                          <a:xfrm>
                            <a:off x="2146300" y="1752600"/>
                            <a:ext cx="93981" cy="939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0" name="Circle"/>
                        <wps:cNvSpPr/>
                        <wps:spPr>
                          <a:xfrm>
                            <a:off x="2260600" y="1562100"/>
                            <a:ext cx="86361" cy="863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1" name="Circle"/>
                        <wps:cNvSpPr/>
                        <wps:spPr>
                          <a:xfrm>
                            <a:off x="2273300" y="1168400"/>
                            <a:ext cx="55881" cy="558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2" name="Shape"/>
                        <wps:cNvSpPr/>
                        <wps:spPr>
                          <a:xfrm>
                            <a:off x="2438399" y="1930399"/>
                            <a:ext cx="118112" cy="12700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1613" y="21600"/>
                                </a:moveTo>
                                <a:cubicBezTo>
                                  <a:pt x="15794" y="21600"/>
                                  <a:pt x="19510" y="19440"/>
                                  <a:pt x="21600" y="16200"/>
                                </a:cubicBezTo>
                                <a:lnTo>
                                  <a:pt x="21600" y="5400"/>
                                </a:lnTo>
                                <a:cubicBezTo>
                                  <a:pt x="19510" y="2160"/>
                                  <a:pt x="15794" y="0"/>
                                  <a:pt x="11613" y="0"/>
                                </a:cubicBezTo>
                                <a:cubicBezTo>
                                  <a:pt x="5110" y="0"/>
                                  <a:pt x="0" y="4752"/>
                                  <a:pt x="0" y="10800"/>
                                </a:cubicBezTo>
                                <a:cubicBezTo>
                                  <a:pt x="0" y="16848"/>
                                  <a:pt x="5110" y="21600"/>
                                  <a:pt x="11613" y="2160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3" name="Circle"/>
                        <wps:cNvSpPr/>
                        <wps:spPr>
                          <a:xfrm>
                            <a:off x="2286000" y="787400"/>
                            <a:ext cx="30481" cy="304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4" name="Circle"/>
                        <wps:cNvSpPr/>
                        <wps:spPr>
                          <a:xfrm>
                            <a:off x="2197100" y="203200"/>
                            <a:ext cx="5081" cy="508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5" name="Circle"/>
                        <wps:cNvSpPr/>
                        <wps:spPr>
                          <a:xfrm>
                            <a:off x="1739900" y="2540000"/>
                            <a:ext cx="119380" cy="11938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6" name="Circle"/>
                        <wps:cNvSpPr/>
                        <wps:spPr>
                          <a:xfrm>
                            <a:off x="1828800" y="2717800"/>
                            <a:ext cx="147320" cy="1473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7" name="Circle"/>
                        <wps:cNvSpPr/>
                        <wps:spPr>
                          <a:xfrm>
                            <a:off x="1930400" y="2527300"/>
                            <a:ext cx="137161" cy="1371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8" name="Circle"/>
                        <wps:cNvSpPr/>
                        <wps:spPr>
                          <a:xfrm>
                            <a:off x="2133600" y="2133600"/>
                            <a:ext cx="127000" cy="1270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9" name="Circle"/>
                        <wps:cNvSpPr/>
                        <wps:spPr>
                          <a:xfrm>
                            <a:off x="2032000" y="2324100"/>
                            <a:ext cx="139700" cy="139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0" name="Shape"/>
                        <wps:cNvSpPr/>
                        <wps:spPr>
                          <a:xfrm>
                            <a:off x="1739900" y="2933700"/>
                            <a:ext cx="132081" cy="10541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3533"/>
                                </a:moveTo>
                                <a:cubicBezTo>
                                  <a:pt x="21600" y="5986"/>
                                  <a:pt x="16823" y="0"/>
                                  <a:pt x="10800" y="0"/>
                                </a:cubicBezTo>
                                <a:cubicBezTo>
                                  <a:pt x="4777" y="0"/>
                                  <a:pt x="0" y="5985"/>
                                  <a:pt x="0" y="13533"/>
                                </a:cubicBezTo>
                                <a:cubicBezTo>
                                  <a:pt x="0" y="16655"/>
                                  <a:pt x="831" y="19518"/>
                                  <a:pt x="2285" y="21600"/>
                                </a:cubicBezTo>
                                <a:lnTo>
                                  <a:pt x="19523" y="21600"/>
                                </a:lnTo>
                                <a:cubicBezTo>
                                  <a:pt x="20769" y="19258"/>
                                  <a:pt x="21600" y="16395"/>
                                  <a:pt x="21600" y="1353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1" name="Shape"/>
                        <wps:cNvSpPr/>
                        <wps:spPr>
                          <a:xfrm>
                            <a:off x="2527299" y="2146300"/>
                            <a:ext cx="29211" cy="11557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10681"/>
                                </a:moveTo>
                                <a:cubicBezTo>
                                  <a:pt x="0" y="15191"/>
                                  <a:pt x="8452" y="18989"/>
                                  <a:pt x="21600" y="21600"/>
                                </a:cubicBezTo>
                                <a:lnTo>
                                  <a:pt x="21600" y="0"/>
                                </a:lnTo>
                                <a:cubicBezTo>
                                  <a:pt x="8452" y="2374"/>
                                  <a:pt x="0" y="6171"/>
                                  <a:pt x="0" y="1068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2" name="Circle"/>
                        <wps:cNvSpPr/>
                        <wps:spPr>
                          <a:xfrm>
                            <a:off x="1841500" y="2336800"/>
                            <a:ext cx="127000" cy="1270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3" name="Circle"/>
                        <wps:cNvSpPr/>
                        <wps:spPr>
                          <a:xfrm>
                            <a:off x="1638300" y="2730500"/>
                            <a:ext cx="127000" cy="1270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4" name="Circle"/>
                        <wps:cNvSpPr/>
                        <wps:spPr>
                          <a:xfrm>
                            <a:off x="2222500" y="2324100"/>
                            <a:ext cx="154940" cy="15494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5" name="Shape"/>
                        <wps:cNvSpPr/>
                        <wps:spPr>
                          <a:xfrm>
                            <a:off x="2412999" y="2311400"/>
                            <a:ext cx="138431" cy="16640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441" extrusionOk="0">
                                <a:moveTo>
                                  <a:pt x="0" y="10641"/>
                                </a:moveTo>
                                <a:cubicBezTo>
                                  <a:pt x="0" y="16532"/>
                                  <a:pt x="5747" y="21441"/>
                                  <a:pt x="13079" y="21441"/>
                                </a:cubicBezTo>
                                <a:cubicBezTo>
                                  <a:pt x="16448" y="21441"/>
                                  <a:pt x="19420" y="20459"/>
                                  <a:pt x="21600" y="18823"/>
                                </a:cubicBezTo>
                                <a:lnTo>
                                  <a:pt x="21600" y="2623"/>
                                </a:lnTo>
                                <a:cubicBezTo>
                                  <a:pt x="19222" y="986"/>
                                  <a:pt x="16250" y="5"/>
                                  <a:pt x="13079" y="5"/>
                                </a:cubicBezTo>
                                <a:cubicBezTo>
                                  <a:pt x="5747" y="-159"/>
                                  <a:pt x="0" y="4586"/>
                                  <a:pt x="0" y="1064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6" name="Circle"/>
                        <wps:cNvSpPr/>
                        <wps:spPr>
                          <a:xfrm>
                            <a:off x="2311400" y="2514600"/>
                            <a:ext cx="172721" cy="1727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7" name="Shape"/>
                        <wps:cNvSpPr/>
                        <wps:spPr>
                          <a:xfrm>
                            <a:off x="2501899" y="2514600"/>
                            <a:ext cx="49532" cy="16510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10800"/>
                                </a:moveTo>
                                <a:cubicBezTo>
                                  <a:pt x="0" y="15452"/>
                                  <a:pt x="8862" y="19440"/>
                                  <a:pt x="21600" y="21600"/>
                                </a:cubicBezTo>
                                <a:lnTo>
                                  <a:pt x="21600" y="0"/>
                                </a:lnTo>
                                <a:cubicBezTo>
                                  <a:pt x="8862" y="1994"/>
                                  <a:pt x="0" y="6148"/>
                                  <a:pt x="0" y="1080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8" name="Shape"/>
                        <wps:cNvSpPr/>
                        <wps:spPr>
                          <a:xfrm>
                            <a:off x="2400299" y="2692399"/>
                            <a:ext cx="157481" cy="20701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10866"/>
                                </a:moveTo>
                                <a:cubicBezTo>
                                  <a:pt x="0" y="16829"/>
                                  <a:pt x="6271" y="21600"/>
                                  <a:pt x="14110" y="21600"/>
                                </a:cubicBezTo>
                                <a:cubicBezTo>
                                  <a:pt x="16897" y="21600"/>
                                  <a:pt x="19510" y="20937"/>
                                  <a:pt x="21600" y="19877"/>
                                </a:cubicBezTo>
                                <a:lnTo>
                                  <a:pt x="21600" y="1723"/>
                                </a:lnTo>
                                <a:cubicBezTo>
                                  <a:pt x="19510" y="663"/>
                                  <a:pt x="16897" y="0"/>
                                  <a:pt x="14110" y="0"/>
                                </a:cubicBezTo>
                                <a:cubicBezTo>
                                  <a:pt x="6271" y="132"/>
                                  <a:pt x="0" y="4903"/>
                                  <a:pt x="0" y="1086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9" name="Shape"/>
                        <wps:cNvSpPr/>
                        <wps:spPr>
                          <a:xfrm>
                            <a:off x="2298699" y="2895600"/>
                            <a:ext cx="254001" cy="14097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6416" y="20432"/>
                                </a:moveTo>
                                <a:cubicBezTo>
                                  <a:pt x="16524" y="20822"/>
                                  <a:pt x="16524" y="21211"/>
                                  <a:pt x="16632" y="21600"/>
                                </a:cubicBezTo>
                                <a:lnTo>
                                  <a:pt x="21600" y="21600"/>
                                </a:lnTo>
                                <a:lnTo>
                                  <a:pt x="21600" y="0"/>
                                </a:lnTo>
                                <a:cubicBezTo>
                                  <a:pt x="19116" y="1946"/>
                                  <a:pt x="17172" y="5838"/>
                                  <a:pt x="16416" y="10508"/>
                                </a:cubicBezTo>
                                <a:cubicBezTo>
                                  <a:pt x="15336" y="4476"/>
                                  <a:pt x="12204" y="195"/>
                                  <a:pt x="8424" y="195"/>
                                </a:cubicBezTo>
                                <a:cubicBezTo>
                                  <a:pt x="3780" y="195"/>
                                  <a:pt x="0" y="7005"/>
                                  <a:pt x="0" y="15373"/>
                                </a:cubicBezTo>
                                <a:cubicBezTo>
                                  <a:pt x="0" y="17514"/>
                                  <a:pt x="216" y="19654"/>
                                  <a:pt x="756" y="21405"/>
                                </a:cubicBezTo>
                                <a:lnTo>
                                  <a:pt x="16092" y="21405"/>
                                </a:lnTo>
                                <a:cubicBezTo>
                                  <a:pt x="16200" y="21211"/>
                                  <a:pt x="16308" y="20822"/>
                                  <a:pt x="16416" y="2043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0" name="Shape"/>
                        <wps:cNvSpPr/>
                        <wps:spPr>
                          <a:xfrm>
                            <a:off x="2108199" y="2908299"/>
                            <a:ext cx="175261" cy="12700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4904"/>
                                </a:moveTo>
                                <a:cubicBezTo>
                                  <a:pt x="21600" y="6696"/>
                                  <a:pt x="16748" y="0"/>
                                  <a:pt x="10800" y="0"/>
                                </a:cubicBezTo>
                                <a:cubicBezTo>
                                  <a:pt x="4852" y="0"/>
                                  <a:pt x="0" y="6696"/>
                                  <a:pt x="0" y="14904"/>
                                </a:cubicBezTo>
                                <a:cubicBezTo>
                                  <a:pt x="0" y="17280"/>
                                  <a:pt x="470" y="19656"/>
                                  <a:pt x="1252" y="21600"/>
                                </a:cubicBezTo>
                                <a:lnTo>
                                  <a:pt x="20348" y="21600"/>
                                </a:lnTo>
                                <a:cubicBezTo>
                                  <a:pt x="21130" y="19656"/>
                                  <a:pt x="21600" y="17280"/>
                                  <a:pt x="21600" y="1490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1" name="Circle"/>
                        <wps:cNvSpPr/>
                        <wps:spPr>
                          <a:xfrm>
                            <a:off x="2209800" y="2705100"/>
                            <a:ext cx="187961" cy="1879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2" name="Circle"/>
                        <wps:cNvSpPr/>
                        <wps:spPr>
                          <a:xfrm>
                            <a:off x="2019300" y="2717800"/>
                            <a:ext cx="167640" cy="16764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3" name="Circle"/>
                        <wps:cNvSpPr/>
                        <wps:spPr>
                          <a:xfrm>
                            <a:off x="2324100" y="2133600"/>
                            <a:ext cx="137161" cy="1371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4" name="Shape"/>
                        <wps:cNvSpPr/>
                        <wps:spPr>
                          <a:xfrm>
                            <a:off x="1917700" y="2921000"/>
                            <a:ext cx="152400" cy="11557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4242"/>
                                </a:moveTo>
                                <a:cubicBezTo>
                                  <a:pt x="21600" y="6409"/>
                                  <a:pt x="16740" y="0"/>
                                  <a:pt x="10800" y="0"/>
                                </a:cubicBezTo>
                                <a:cubicBezTo>
                                  <a:pt x="4860" y="0"/>
                                  <a:pt x="0" y="6409"/>
                                  <a:pt x="0" y="14242"/>
                                </a:cubicBezTo>
                                <a:cubicBezTo>
                                  <a:pt x="0" y="17090"/>
                                  <a:pt x="540" y="19464"/>
                                  <a:pt x="1620" y="21600"/>
                                </a:cubicBezTo>
                                <a:lnTo>
                                  <a:pt x="19980" y="21600"/>
                                </a:lnTo>
                                <a:cubicBezTo>
                                  <a:pt x="21060" y="19464"/>
                                  <a:pt x="21600" y="16853"/>
                                  <a:pt x="21600" y="1424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5" name="Circle"/>
                        <wps:cNvSpPr/>
                        <wps:spPr>
                          <a:xfrm>
                            <a:off x="2120900" y="2514600"/>
                            <a:ext cx="154940" cy="15494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6" name="Circle"/>
                        <wps:cNvSpPr/>
                        <wps:spPr>
                          <a:xfrm>
                            <a:off x="1879600" y="1181100"/>
                            <a:ext cx="45720" cy="457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7" name="Circle"/>
                        <wps:cNvSpPr/>
                        <wps:spPr>
                          <a:xfrm>
                            <a:off x="1689100" y="787400"/>
                            <a:ext cx="20320" cy="203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8" name="Circle"/>
                        <wps:cNvSpPr/>
                        <wps:spPr>
                          <a:xfrm>
                            <a:off x="1549400" y="2540000"/>
                            <a:ext cx="101600" cy="1016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9" name="Circle"/>
                        <wps:cNvSpPr/>
                        <wps:spPr>
                          <a:xfrm>
                            <a:off x="1574800" y="1765300"/>
                            <a:ext cx="63500" cy="635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0" name="Circle"/>
                        <wps:cNvSpPr/>
                        <wps:spPr>
                          <a:xfrm>
                            <a:off x="1562100" y="2159000"/>
                            <a:ext cx="83820" cy="838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1" name="Circle"/>
                        <wps:cNvSpPr/>
                        <wps:spPr>
                          <a:xfrm>
                            <a:off x="1574800" y="1384300"/>
                            <a:ext cx="43181" cy="431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2" name="Circle"/>
                        <wps:cNvSpPr/>
                        <wps:spPr>
                          <a:xfrm>
                            <a:off x="1701800" y="406400"/>
                            <a:ext cx="5081" cy="508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3" name="Circle"/>
                        <wps:cNvSpPr/>
                        <wps:spPr>
                          <a:xfrm>
                            <a:off x="1663700" y="1574800"/>
                            <a:ext cx="60961" cy="609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4" name="Circle"/>
                        <wps:cNvSpPr/>
                        <wps:spPr>
                          <a:xfrm>
                            <a:off x="1651000" y="2336800"/>
                            <a:ext cx="109221" cy="1092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5" name="Circle"/>
                        <wps:cNvSpPr/>
                        <wps:spPr>
                          <a:xfrm>
                            <a:off x="1790700" y="5969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6" name="Circle"/>
                        <wps:cNvSpPr/>
                        <wps:spPr>
                          <a:xfrm>
                            <a:off x="1651000" y="1955800"/>
                            <a:ext cx="86361" cy="863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7" name="Circle"/>
                        <wps:cNvSpPr/>
                        <wps:spPr>
                          <a:xfrm>
                            <a:off x="1460500" y="1955800"/>
                            <a:ext cx="73660" cy="736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8" name="Circle"/>
                        <wps:cNvSpPr/>
                        <wps:spPr>
                          <a:xfrm>
                            <a:off x="1803400" y="2032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9" name="Circle"/>
                        <wps:cNvSpPr/>
                        <wps:spPr>
                          <a:xfrm>
                            <a:off x="1485900" y="11811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0" name="Circle"/>
                        <wps:cNvSpPr/>
                        <wps:spPr>
                          <a:xfrm>
                            <a:off x="1473200" y="1574800"/>
                            <a:ext cx="50800" cy="508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1" name="Circle"/>
                        <wps:cNvSpPr/>
                        <wps:spPr>
                          <a:xfrm>
                            <a:off x="1498600" y="800100"/>
                            <a:ext cx="15241" cy="152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2" name="Circle"/>
                        <wps:cNvSpPr/>
                        <wps:spPr>
                          <a:xfrm>
                            <a:off x="1498600" y="4064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3" name="Circle"/>
                        <wps:cNvSpPr/>
                        <wps:spPr>
                          <a:xfrm>
                            <a:off x="1587500" y="990600"/>
                            <a:ext cx="22860" cy="228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4" name="Line"/>
                        <wps:cNvCnPr/>
                        <wps:spPr>
                          <a:xfrm>
                            <a:off x="1600200" y="20320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275" name="Circle"/>
                        <wps:cNvSpPr/>
                        <wps:spPr>
                          <a:xfrm>
                            <a:off x="2044700" y="1943100"/>
                            <a:ext cx="109221" cy="1092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6" name="Circle"/>
                        <wps:cNvSpPr/>
                        <wps:spPr>
                          <a:xfrm>
                            <a:off x="1447800" y="2349500"/>
                            <a:ext cx="93981" cy="939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7" name="Circle"/>
                        <wps:cNvSpPr/>
                        <wps:spPr>
                          <a:xfrm>
                            <a:off x="1447800" y="2743200"/>
                            <a:ext cx="109221" cy="1092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8" name="Circle"/>
                        <wps:cNvSpPr/>
                        <wps:spPr>
                          <a:xfrm>
                            <a:off x="1600200" y="5969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9" name="Circle"/>
                        <wps:cNvSpPr/>
                        <wps:spPr>
                          <a:xfrm>
                            <a:off x="1943100" y="2146300"/>
                            <a:ext cx="111761" cy="1117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0" name="Circle"/>
                        <wps:cNvSpPr/>
                        <wps:spPr>
                          <a:xfrm>
                            <a:off x="1993900" y="2032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1" name="Circle"/>
                        <wps:cNvSpPr/>
                        <wps:spPr>
                          <a:xfrm>
                            <a:off x="1968500" y="1371600"/>
                            <a:ext cx="55881" cy="558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2" name="Circle"/>
                        <wps:cNvSpPr/>
                        <wps:spPr>
                          <a:xfrm>
                            <a:off x="1981200" y="9906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3" name="Circle"/>
                        <wps:cNvSpPr/>
                        <wps:spPr>
                          <a:xfrm>
                            <a:off x="2095500" y="393700"/>
                            <a:ext cx="10160" cy="101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4" name="Circle"/>
                        <wps:cNvSpPr/>
                        <wps:spPr>
                          <a:xfrm>
                            <a:off x="1955800" y="1752600"/>
                            <a:ext cx="83820" cy="838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5" name="Line"/>
                        <wps:cNvCnPr/>
                        <wps:spPr>
                          <a:xfrm>
                            <a:off x="2095500" y="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286" name="Circle"/>
                        <wps:cNvSpPr/>
                        <wps:spPr>
                          <a:xfrm>
                            <a:off x="2070100" y="1181100"/>
                            <a:ext cx="50800" cy="508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7" name="Circle"/>
                        <wps:cNvSpPr/>
                        <wps:spPr>
                          <a:xfrm>
                            <a:off x="1790700" y="990600"/>
                            <a:ext cx="27941" cy="279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8" name="Circle"/>
                        <wps:cNvSpPr/>
                        <wps:spPr>
                          <a:xfrm>
                            <a:off x="2082800" y="787400"/>
                            <a:ext cx="27941" cy="279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9" name="Circle"/>
                        <wps:cNvSpPr/>
                        <wps:spPr>
                          <a:xfrm>
                            <a:off x="2057400" y="1562100"/>
                            <a:ext cx="78740" cy="7874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0" name="Circle"/>
                        <wps:cNvSpPr/>
                        <wps:spPr>
                          <a:xfrm>
                            <a:off x="1752600" y="2146300"/>
                            <a:ext cx="99061" cy="990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1" name="Circle"/>
                        <wps:cNvSpPr/>
                        <wps:spPr>
                          <a:xfrm>
                            <a:off x="1892300" y="787400"/>
                            <a:ext cx="22860" cy="228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2" name="Circle"/>
                        <wps:cNvSpPr/>
                        <wps:spPr>
                          <a:xfrm>
                            <a:off x="1765300" y="1765300"/>
                            <a:ext cx="73660" cy="736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3" name="Circle"/>
                        <wps:cNvSpPr/>
                        <wps:spPr>
                          <a:xfrm>
                            <a:off x="1778000" y="1371600"/>
                            <a:ext cx="50800" cy="508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4" name="Shape"/>
                        <wps:cNvSpPr/>
                        <wps:spPr>
                          <a:xfrm>
                            <a:off x="1549400" y="2933699"/>
                            <a:ext cx="111761" cy="9525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2672"/>
                                </a:moveTo>
                                <a:cubicBezTo>
                                  <a:pt x="21600" y="5472"/>
                                  <a:pt x="16691" y="0"/>
                                  <a:pt x="10800" y="0"/>
                                </a:cubicBezTo>
                                <a:cubicBezTo>
                                  <a:pt x="4664" y="0"/>
                                  <a:pt x="0" y="5760"/>
                                  <a:pt x="0" y="12672"/>
                                </a:cubicBezTo>
                                <a:cubicBezTo>
                                  <a:pt x="0" y="16128"/>
                                  <a:pt x="1227" y="19296"/>
                                  <a:pt x="3191" y="21600"/>
                                </a:cubicBezTo>
                                <a:lnTo>
                                  <a:pt x="18655" y="21600"/>
                                </a:lnTo>
                                <a:cubicBezTo>
                                  <a:pt x="20373" y="19296"/>
                                  <a:pt x="21600" y="16128"/>
                                  <a:pt x="21600" y="1267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5" name="Circle"/>
                        <wps:cNvSpPr/>
                        <wps:spPr>
                          <a:xfrm>
                            <a:off x="1854200" y="1943100"/>
                            <a:ext cx="99061" cy="990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6" name="Circle"/>
                        <wps:cNvSpPr/>
                        <wps:spPr>
                          <a:xfrm>
                            <a:off x="1892300" y="3937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7" name="Circle"/>
                        <wps:cNvSpPr/>
                        <wps:spPr>
                          <a:xfrm>
                            <a:off x="1866900" y="1562100"/>
                            <a:ext cx="68581" cy="685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8" name="Circle"/>
                        <wps:cNvSpPr/>
                        <wps:spPr>
                          <a:xfrm>
                            <a:off x="1993900" y="596900"/>
                            <a:ext cx="15241" cy="152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9" name="Circle"/>
                        <wps:cNvSpPr/>
                        <wps:spPr>
                          <a:xfrm>
                            <a:off x="1676400" y="1181100"/>
                            <a:ext cx="38100" cy="381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0" name="Circle"/>
                        <wps:cNvSpPr/>
                        <wps:spPr>
                          <a:xfrm>
                            <a:off x="584200" y="29845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1" name="Circle"/>
                        <wps:cNvSpPr/>
                        <wps:spPr>
                          <a:xfrm>
                            <a:off x="406400" y="13970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2" name="Circle"/>
                        <wps:cNvSpPr/>
                        <wps:spPr>
                          <a:xfrm>
                            <a:off x="495300" y="1600200"/>
                            <a:ext cx="10160" cy="101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3" name="Circle"/>
                        <wps:cNvSpPr/>
                        <wps:spPr>
                          <a:xfrm>
                            <a:off x="596900" y="2184400"/>
                            <a:ext cx="22860" cy="228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4" name="Circle"/>
                        <wps:cNvSpPr/>
                        <wps:spPr>
                          <a:xfrm>
                            <a:off x="584200" y="2578100"/>
                            <a:ext cx="30481" cy="304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5" name="Circle"/>
                        <wps:cNvSpPr/>
                        <wps:spPr>
                          <a:xfrm>
                            <a:off x="495300" y="1193800"/>
                            <a:ext cx="5081" cy="50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6" name="Circle"/>
                        <wps:cNvSpPr/>
                        <wps:spPr>
                          <a:xfrm>
                            <a:off x="482600" y="27813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7" name="Circle"/>
                        <wps:cNvSpPr/>
                        <wps:spPr>
                          <a:xfrm>
                            <a:off x="406400" y="17907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8" name="Circle"/>
                        <wps:cNvSpPr/>
                        <wps:spPr>
                          <a:xfrm>
                            <a:off x="495300" y="1993900"/>
                            <a:ext cx="20320" cy="203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9" name="Circle"/>
                        <wps:cNvSpPr/>
                        <wps:spPr>
                          <a:xfrm>
                            <a:off x="495300" y="2387600"/>
                            <a:ext cx="27941" cy="279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0" name="Circle"/>
                        <wps:cNvSpPr/>
                        <wps:spPr>
                          <a:xfrm>
                            <a:off x="596900" y="1790700"/>
                            <a:ext cx="15241" cy="152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1" name="Line"/>
                        <wps:cNvCnPr/>
                        <wps:spPr>
                          <a:xfrm>
                            <a:off x="698500" y="80010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312" name="Circle"/>
                        <wps:cNvSpPr/>
                        <wps:spPr>
                          <a:xfrm>
                            <a:off x="698500" y="1587500"/>
                            <a:ext cx="17781" cy="177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3" name="Circle"/>
                        <wps:cNvSpPr/>
                        <wps:spPr>
                          <a:xfrm>
                            <a:off x="698500" y="11938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4" name="Circle"/>
                        <wps:cNvSpPr/>
                        <wps:spPr>
                          <a:xfrm>
                            <a:off x="787400" y="2578100"/>
                            <a:ext cx="43181" cy="431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5" name="Circle"/>
                        <wps:cNvSpPr/>
                        <wps:spPr>
                          <a:xfrm>
                            <a:off x="774700" y="2971800"/>
                            <a:ext cx="45720" cy="457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6" name="Circle"/>
                        <wps:cNvSpPr/>
                        <wps:spPr>
                          <a:xfrm>
                            <a:off x="596900" y="13970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7" name="Circle"/>
                        <wps:cNvSpPr/>
                        <wps:spPr>
                          <a:xfrm>
                            <a:off x="685800" y="1981200"/>
                            <a:ext cx="27941" cy="279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8" name="Circle"/>
                        <wps:cNvSpPr/>
                        <wps:spPr>
                          <a:xfrm>
                            <a:off x="685800" y="2768600"/>
                            <a:ext cx="45720" cy="457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9" name="Line"/>
                        <wps:cNvCnPr/>
                        <wps:spPr>
                          <a:xfrm>
                            <a:off x="609600" y="100330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320" name="Circle"/>
                        <wps:cNvSpPr/>
                        <wps:spPr>
                          <a:xfrm>
                            <a:off x="685800" y="2374900"/>
                            <a:ext cx="38100" cy="381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1" name="Circle"/>
                        <wps:cNvSpPr/>
                        <wps:spPr>
                          <a:xfrm>
                            <a:off x="101600" y="16002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2" name="Circle"/>
                        <wps:cNvSpPr/>
                        <wps:spPr>
                          <a:xfrm>
                            <a:off x="101600" y="27940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3" name="Shape"/>
                        <wps:cNvSpPr/>
                        <wps:spPr>
                          <a:xfrm>
                            <a:off x="2539999" y="1765300"/>
                            <a:ext cx="8892" cy="6096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21600"/>
                                </a:moveTo>
                                <a:lnTo>
                                  <a:pt x="21600" y="0"/>
                                </a:lnTo>
                                <a:cubicBezTo>
                                  <a:pt x="6172" y="3150"/>
                                  <a:pt x="0" y="6750"/>
                                  <a:pt x="0" y="10800"/>
                                </a:cubicBezTo>
                                <a:cubicBezTo>
                                  <a:pt x="0" y="14850"/>
                                  <a:pt x="6172" y="18450"/>
                                  <a:pt x="21600" y="2160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4" name="Circle"/>
                        <wps:cNvSpPr/>
                        <wps:spPr>
                          <a:xfrm>
                            <a:off x="787400" y="21844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5" name="Circle"/>
                        <wps:cNvSpPr/>
                        <wps:spPr>
                          <a:xfrm>
                            <a:off x="101600" y="1993900"/>
                            <a:ext cx="5081" cy="50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6" name="Circle"/>
                        <wps:cNvSpPr/>
                        <wps:spPr>
                          <a:xfrm>
                            <a:off x="0" y="21971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7" name="Line"/>
                        <wps:cNvCnPr/>
                        <wps:spPr>
                          <a:xfrm>
                            <a:off x="0" y="180340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328" name="Shape"/>
                        <wps:cNvSpPr/>
                        <wps:spPr>
                          <a:xfrm>
                            <a:off x="1358900" y="2946399"/>
                            <a:ext cx="93981" cy="8636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1753"/>
                                </a:moveTo>
                                <a:cubicBezTo>
                                  <a:pt x="21600" y="5400"/>
                                  <a:pt x="16638" y="0"/>
                                  <a:pt x="10800" y="0"/>
                                </a:cubicBezTo>
                                <a:cubicBezTo>
                                  <a:pt x="4962" y="0"/>
                                  <a:pt x="0" y="5400"/>
                                  <a:pt x="0" y="11753"/>
                                </a:cubicBezTo>
                                <a:cubicBezTo>
                                  <a:pt x="0" y="15882"/>
                                  <a:pt x="2043" y="19694"/>
                                  <a:pt x="5254" y="21600"/>
                                </a:cubicBezTo>
                                <a:lnTo>
                                  <a:pt x="16346" y="21600"/>
                                </a:lnTo>
                                <a:cubicBezTo>
                                  <a:pt x="19265" y="19694"/>
                                  <a:pt x="21600" y="15882"/>
                                  <a:pt x="21600" y="1175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9" name="Circle"/>
                        <wps:cNvSpPr/>
                        <wps:spPr>
                          <a:xfrm>
                            <a:off x="0" y="29972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0" name="Circle"/>
                        <wps:cNvSpPr/>
                        <wps:spPr>
                          <a:xfrm>
                            <a:off x="203200" y="2984500"/>
                            <a:ext cx="15241" cy="152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1" name="Circle"/>
                        <wps:cNvSpPr/>
                        <wps:spPr>
                          <a:xfrm>
                            <a:off x="0" y="2590800"/>
                            <a:ext cx="5081" cy="50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2" name="Circle"/>
                        <wps:cNvSpPr/>
                        <wps:spPr>
                          <a:xfrm>
                            <a:off x="393700" y="2984500"/>
                            <a:ext cx="22860" cy="228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3" name="Line"/>
                        <wps:cNvCnPr/>
                        <wps:spPr>
                          <a:xfrm>
                            <a:off x="304800" y="120650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334" name="Circle"/>
                        <wps:cNvSpPr/>
                        <wps:spPr>
                          <a:xfrm>
                            <a:off x="304800" y="1600200"/>
                            <a:ext cx="5081" cy="50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5" name="Circle"/>
                        <wps:cNvSpPr/>
                        <wps:spPr>
                          <a:xfrm>
                            <a:off x="393700" y="2590800"/>
                            <a:ext cx="20320" cy="203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6" name="Circle"/>
                        <wps:cNvSpPr/>
                        <wps:spPr>
                          <a:xfrm>
                            <a:off x="292100" y="19939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7" name="Circle"/>
                        <wps:cNvSpPr/>
                        <wps:spPr>
                          <a:xfrm>
                            <a:off x="393700" y="2184400"/>
                            <a:ext cx="15241" cy="152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8" name="Circle"/>
                        <wps:cNvSpPr/>
                        <wps:spPr>
                          <a:xfrm>
                            <a:off x="203200" y="18034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9" name="Circle"/>
                        <wps:cNvSpPr/>
                        <wps:spPr>
                          <a:xfrm>
                            <a:off x="203200" y="25908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0" name="Circle"/>
                        <wps:cNvSpPr/>
                        <wps:spPr>
                          <a:xfrm>
                            <a:off x="292100" y="2387600"/>
                            <a:ext cx="17781" cy="177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1" name="Circle"/>
                        <wps:cNvSpPr/>
                        <wps:spPr>
                          <a:xfrm>
                            <a:off x="203200" y="21971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2" name="Circle"/>
                        <wps:cNvSpPr/>
                        <wps:spPr>
                          <a:xfrm>
                            <a:off x="292100" y="2781300"/>
                            <a:ext cx="22860" cy="228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3" name="Circle"/>
                        <wps:cNvSpPr/>
                        <wps:spPr>
                          <a:xfrm>
                            <a:off x="101600" y="2387600"/>
                            <a:ext cx="10160" cy="101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4" name="Circle"/>
                        <wps:cNvSpPr/>
                        <wps:spPr>
                          <a:xfrm>
                            <a:off x="1206500" y="5969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5" name="Circle"/>
                        <wps:cNvSpPr/>
                        <wps:spPr>
                          <a:xfrm>
                            <a:off x="1193800" y="9906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6" name="Circle"/>
                        <wps:cNvSpPr/>
                        <wps:spPr>
                          <a:xfrm>
                            <a:off x="1193800" y="1384300"/>
                            <a:ext cx="25400" cy="254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7" name="Circle"/>
                        <wps:cNvSpPr/>
                        <wps:spPr>
                          <a:xfrm>
                            <a:off x="1257300" y="2362200"/>
                            <a:ext cx="78740" cy="7874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8" name="Circle"/>
                        <wps:cNvSpPr/>
                        <wps:spPr>
                          <a:xfrm>
                            <a:off x="1257300" y="2755900"/>
                            <a:ext cx="91440" cy="9144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9" name="Circle"/>
                        <wps:cNvSpPr/>
                        <wps:spPr>
                          <a:xfrm>
                            <a:off x="1168400" y="2565400"/>
                            <a:ext cx="68581" cy="685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0" name="Circle"/>
                        <wps:cNvSpPr/>
                        <wps:spPr>
                          <a:xfrm>
                            <a:off x="1168400" y="2959100"/>
                            <a:ext cx="76200" cy="762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1" name="Circle"/>
                        <wps:cNvSpPr/>
                        <wps:spPr>
                          <a:xfrm>
                            <a:off x="1181100" y="1778000"/>
                            <a:ext cx="43181" cy="431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2" name="Circle"/>
                        <wps:cNvSpPr/>
                        <wps:spPr>
                          <a:xfrm>
                            <a:off x="1270000" y="1968500"/>
                            <a:ext cx="60961" cy="609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3" name="Circle"/>
                        <wps:cNvSpPr/>
                        <wps:spPr>
                          <a:xfrm>
                            <a:off x="1168400" y="2171700"/>
                            <a:ext cx="55881" cy="558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4" name="Circle"/>
                        <wps:cNvSpPr/>
                        <wps:spPr>
                          <a:xfrm>
                            <a:off x="1358900" y="2552700"/>
                            <a:ext cx="86361" cy="863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5" name="Circle"/>
                        <wps:cNvSpPr/>
                        <wps:spPr>
                          <a:xfrm>
                            <a:off x="787400" y="1790700"/>
                            <a:ext cx="22860" cy="228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6" name="Circle"/>
                        <wps:cNvSpPr/>
                        <wps:spPr>
                          <a:xfrm>
                            <a:off x="1371600" y="1778000"/>
                            <a:ext cx="50800" cy="508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7" name="Circle"/>
                        <wps:cNvSpPr/>
                        <wps:spPr>
                          <a:xfrm>
                            <a:off x="1371600" y="2159000"/>
                            <a:ext cx="68581" cy="685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8" name="Circle"/>
                        <wps:cNvSpPr/>
                        <wps:spPr>
                          <a:xfrm>
                            <a:off x="1397000" y="596900"/>
                            <a:ext cx="5081" cy="508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9" name="Circle"/>
                        <wps:cNvSpPr/>
                        <wps:spPr>
                          <a:xfrm>
                            <a:off x="1397000" y="990600"/>
                            <a:ext cx="17781" cy="177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0" name="Circle"/>
                        <wps:cNvSpPr/>
                        <wps:spPr>
                          <a:xfrm>
                            <a:off x="1282700" y="1574800"/>
                            <a:ext cx="43181" cy="431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1" name="Circle"/>
                        <wps:cNvSpPr/>
                        <wps:spPr>
                          <a:xfrm>
                            <a:off x="1282700" y="1193800"/>
                            <a:ext cx="25400" cy="254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2" name="Circle"/>
                        <wps:cNvSpPr/>
                        <wps:spPr>
                          <a:xfrm>
                            <a:off x="1295400" y="4064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3" name="Circle"/>
                        <wps:cNvSpPr/>
                        <wps:spPr>
                          <a:xfrm>
                            <a:off x="1092200" y="1193800"/>
                            <a:ext cx="17781" cy="177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4" name="Circle"/>
                        <wps:cNvSpPr/>
                        <wps:spPr>
                          <a:xfrm>
                            <a:off x="1295400" y="800100"/>
                            <a:ext cx="10160" cy="101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5" name="Circle"/>
                        <wps:cNvSpPr/>
                        <wps:spPr>
                          <a:xfrm>
                            <a:off x="1384300" y="13843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6" name="Circle"/>
                        <wps:cNvSpPr/>
                        <wps:spPr>
                          <a:xfrm>
                            <a:off x="889000" y="1981200"/>
                            <a:ext cx="38100" cy="381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7" name="Circle"/>
                        <wps:cNvSpPr/>
                        <wps:spPr>
                          <a:xfrm>
                            <a:off x="889000" y="1587500"/>
                            <a:ext cx="25400" cy="254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8" name="Circle"/>
                        <wps:cNvSpPr/>
                        <wps:spPr>
                          <a:xfrm>
                            <a:off x="977900" y="2565400"/>
                            <a:ext cx="55881" cy="558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9" name="Circle"/>
                        <wps:cNvSpPr/>
                        <wps:spPr>
                          <a:xfrm>
                            <a:off x="901700" y="11938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0" name="Circle"/>
                        <wps:cNvSpPr/>
                        <wps:spPr>
                          <a:xfrm>
                            <a:off x="977900" y="2959100"/>
                            <a:ext cx="60961" cy="609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1" name="Circle"/>
                        <wps:cNvSpPr/>
                        <wps:spPr>
                          <a:xfrm>
                            <a:off x="901700" y="800100"/>
                            <a:ext cx="5081" cy="508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2" name="Circle"/>
                        <wps:cNvSpPr/>
                        <wps:spPr>
                          <a:xfrm>
                            <a:off x="800100" y="13970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3" name="Circle"/>
                        <wps:cNvSpPr/>
                        <wps:spPr>
                          <a:xfrm>
                            <a:off x="800100" y="1003300"/>
                            <a:ext cx="5081" cy="50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4" name="Circle"/>
                        <wps:cNvSpPr/>
                        <wps:spPr>
                          <a:xfrm>
                            <a:off x="876300" y="2768600"/>
                            <a:ext cx="58420" cy="584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5" name="Circle"/>
                        <wps:cNvSpPr/>
                        <wps:spPr>
                          <a:xfrm>
                            <a:off x="876300" y="2374900"/>
                            <a:ext cx="50800" cy="508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6" name="Circle"/>
                        <wps:cNvSpPr/>
                        <wps:spPr>
                          <a:xfrm>
                            <a:off x="1092200" y="8001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7" name="Circle"/>
                        <wps:cNvSpPr/>
                        <wps:spPr>
                          <a:xfrm>
                            <a:off x="1066800" y="2362200"/>
                            <a:ext cx="63500" cy="635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8" name="Circle"/>
                        <wps:cNvSpPr/>
                        <wps:spPr>
                          <a:xfrm>
                            <a:off x="1079500" y="1968500"/>
                            <a:ext cx="50800" cy="508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9" name="Circle"/>
                        <wps:cNvSpPr/>
                        <wps:spPr>
                          <a:xfrm>
                            <a:off x="1066800" y="2755900"/>
                            <a:ext cx="73660" cy="736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80" name="Circle"/>
                        <wps:cNvSpPr/>
                        <wps:spPr>
                          <a:xfrm>
                            <a:off x="1079500" y="15875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81" name="Circle"/>
                        <wps:cNvSpPr/>
                        <wps:spPr>
                          <a:xfrm>
                            <a:off x="990600" y="17780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82" name="Circle"/>
                        <wps:cNvSpPr/>
                        <wps:spPr>
                          <a:xfrm>
                            <a:off x="990600" y="1397000"/>
                            <a:ext cx="17781" cy="177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83" name="Circle"/>
                        <wps:cNvSpPr/>
                        <wps:spPr>
                          <a:xfrm>
                            <a:off x="977900" y="2171700"/>
                            <a:ext cx="45720" cy="457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84" name="Line"/>
                        <wps:cNvCnPr/>
                        <wps:spPr>
                          <a:xfrm>
                            <a:off x="1003300" y="59690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385" name="Circle"/>
                        <wps:cNvSpPr/>
                        <wps:spPr>
                          <a:xfrm>
                            <a:off x="1003300" y="10033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</wpg:wg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group w14:anchorId="7301864D" id="Group 1" o:spid="_x0000_s1026" alt="decorative element" style="position:absolute;margin-left:0;margin-top:0;width:612.55pt;height:792.5pt;z-index:251659264;mso-width-percent:1000;mso-height-percent:1000;mso-position-horizontal:center;mso-position-horizontal-relative:page;mso-position-vertical:center;mso-position-vertical-relative:page;mso-width-percent:1000;mso-height-percent:1000" coordsize="77793,1006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">
              <v:shape id="Freeform 3" o:spid="_x0000_s1027" alt="decorative element" style="position:absolute;left:51968;top:19126;width:25825;height:81419;visibility:visible;mso-wrap-style:square;v-text-anchor:top" coordsize="4067,128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GCZcAA&#10;AADaAAAADwAAAGRycy9kb3ducmV2LnhtbESPQYvCMBSE7wv+h/CEva2pwopWo4ggepDFVr0/mmcb&#10;bF5KE2v995uFBY/DzHzDLNe9rUVHrTeOFYxHCQjiwmnDpYLLefc1A+EDssbaMSl4kYf1avCxxFS7&#10;J2fU5aEUEcI+RQVVCE0qpS8qsuhHriGO3s21FkOUbSl1i88It7WcJMlUWjQcFypsaFtRcc8fVkHt&#10;v/lqzP6Hjlkzy/LL/NTtglKfw36zABGoD+/wf/ugFUzh70q8AXL1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ZGCZcAAAADaAAAADwAAAAAAAAAAAAAAAACYAgAAZHJzL2Rvd25y&#10;ZXYueG1sUEsFBgAAAAAEAAQA9QAAAIUDAAAAAA==&#10;" path="m,12821r4066,l4066,,,,,12821xe" fillcolor="#ff7707 [3205]" stroked="f">
                <v:path arrowok="t" o:connecttype="custom" o:connectlocs="0,8141335;2581910,8141335;2581910,0;0,0;0,8141335" o:connectangles="0,0,0,0,0"/>
              </v:shape>
              <v:shape id="Freeform 4" o:spid="_x0000_s1028" alt="decorative element" style="position:absolute;width:77724;height:19170;visibility:visible;mso-wrap-style:square;v-text-anchor:top" coordsize="12240,3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weYMMA&#10;AADaAAAADwAAAGRycy9kb3ducmV2LnhtbESPT4vCMBTE7wt+h/AEL6LpyqJSjVIXFffmv4PeHs2z&#10;LTYvpYm1++3NgrDHYWZ+w8yXrSlFQ7UrLCv4HEYgiFOrC84UnE+bwRSE88gaS8uk4JccLBedjznG&#10;2j75QM3RZyJA2MWoIPe+iqV0aU4G3dBWxMG72dqgD7LOpK7xGeCmlKMoGkuDBYeFHCv6zim9Hx9G&#10;QdkvTvdovE72q+b6c7ZfydZfMqV63TaZgfDU+v/wu73TCibwdyXcALl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/weYMMAAADaAAAADwAAAAAAAAAAAAAAAACYAgAAZHJzL2Rv&#10;d25yZXYueG1sUEsFBgAAAAAEAAQA9QAAAIgDAAAAAA==&#10;" path="m,3018r12240,l12240,,,,,3018xe" fillcolor="#202b6a [3204]" stroked="f">
                <v:path arrowok="t" o:connecttype="custom" o:connectlocs="0,1916430;7772400,1916430;7772400,0;0,0;0,1916430" o:connectangles="0,0,0,0,0"/>
              </v:shape>
              <v:shape id="Freeform 5" o:spid="_x0000_s1029" alt="decorative element" style="position:absolute;left:44424;width:33300;height:19164;visibility:visible;mso-wrap-style:square;v-text-anchor:top" coordsize="5244,30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bClcAA&#10;AADaAAAADwAAAGRycy9kb3ducmV2LnhtbERPz2vCMBS+C/4P4Q1207RlE+mMMgeT7mgV0dsjebZl&#10;zUtponb7681B8Pjx/V6sBtuKK/W+cawgnSYgiLUzDVcK9rvvyRyED8gGW8ek4I88rJbj0QJz4268&#10;pWsZKhFD2OeooA6hy6X0uiaLfuo64sidXW8xRNhX0vR4i+G2lVmSzKTFhmNDjR191aR/y4tVEIb/&#10;9Lw7FPpgjxudzeann/Xbu1KvL8PnB4hAQ3iKH+7CKIhb45V4A+Ty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2bClcAAAADaAAAADwAAAAAAAAAAAAAAAACYAgAAZHJzL2Rvd25y&#10;ZXYueG1sUEsFBgAAAAAEAAQA9QAAAIUDAAAAAA==&#10;" path="m5175,l,,26,72r30,77l90,224r36,73l164,369r41,70l248,508r45,66l339,640r48,63l437,765r51,59l540,882r54,56l648,992r55,53l758,1095r56,48l870,1189r56,44l1024,1305r54,41l1132,1391r54,49l1236,1494r46,60l1320,1619r31,72l1370,1770r7,86l1370,1949r-17,80l1327,2105r-35,71l1252,2244r-47,64l1154,2368r-55,57l1042,2480r-58,52l925,2581r-114,93l758,2718r-50,43l664,2803r-51,53l561,2909r-51,54l459,3018r4070,l5243,1388r,-1318l5175,xe" fillcolor="#293889 [3206]" stroked="f">
                <v:path arrowok="t" o:connecttype="custom" o:connectlocs="3286125,0;0,0;16510,45720;35560,94615;57150,142240;80010,188595;104140,234315;130175,278765;157480,322580;186055,364490;215265,406400;245745,446405;277495,485775;309880,523240;342900,560070;377190,595630;411480,629920;446405,663575;481330,695325;516890,725805;552450,755015;588010,782955;650240,828675;684530,854710;718820,883285;753110,914400;784860,948690;814070,986790;838200,1028065;857885,1073785;869950,1123950;874395,1178560;869950,1237615;859155,1288415;842645,1336675;820420,1381760;795020,1424940;765175,1465580;732790,1503680;697865,1539875;661670,1574800;624840,1607820;587375,1638935;514985,1697990;481330,1725930;449580,1753235;421640,1779905;389255,1813560;356235,1847215;323850,1881505;291465,1916430;2875915,1916430;3329305,881380;3329305,44450;3286125,0" o:connectangles="0,0,0,0,0,0,0,0,0,0,0,0,0,0,0,0,0,0,0,0,0,0,0,0,0,0,0,0,0,0,0,0,0,0,0,0,0,0,0,0,0,0,0,0,0,0,0,0,0,0,0,0,0,0,0"/>
              </v:shape>
              <v:shape id="Freeform 6" o:spid="_x0000_s1030" alt="decorative element" style="position:absolute;left:50063;width:27648;height:19170;visibility:visible;mso-wrap-style:square;v-text-anchor:top" coordsize="4354,3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gqRcUA&#10;AADaAAAADwAAAGRycy9kb3ducmV2LnhtbESPQWsCMRSE74X+h/AK3mpWa1e7NYoVBAu9dKulx9fN&#10;62Zx87IkUdd/bwqFHoeZ+YaZL3vbihP50DhWMBpmIIgrpxuuFew+NvczECEia2wdk4ILBVgubm/m&#10;WGh35nc6lbEWCcKhQAUmxq6QMlSGLIah64iT9+O8xZikr6X2eE5w28pxluXSYsNpwWBHa0PVoTxa&#10;BZNVXr50o7fpJX/9Mg/l/nvy+eiVGtz1q2cQkfr4H/5rb7WCJ/i9km6A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GCpFxQAAANoAAAAPAAAAAAAAAAAAAAAAAJgCAABkcnMv&#10;ZG93bnJldi54bWxQSwUGAAAAAAQABAD1AAAAigMAAAAA&#10;" path="m4353,l,,21,72r26,77l75,224r32,74l140,370r37,71l215,510r40,68l298,644r44,65l388,772r47,61l484,892r50,58l585,1006r52,55l690,1113r53,51l797,1212r55,47l907,1304r54,42l1059,1418r53,41l1167,1504r53,50l1271,1608r46,60l1355,1733r31,72l1405,1883r7,86l1405,2063r-17,80l1361,2218r-34,72l1286,2357r-46,64l1189,2482r-55,57l1077,2593r-58,52l960,2695r-114,93l792,2832r-49,43l699,2917r-25,25l625,2993r-25,25l4353,3018,4353,xe" fillcolor="#374ab7 [3207]" stroked="f">
                <v:path arrowok="t" o:connecttype="custom" o:connectlocs="2764155,0;0,0;13335,45720;29845,94615;47625,142240;67945,189230;88900,234950;112395,280035;136525,323850;161925,367030;189230,408940;217170,450215;246380,490220;276225,528955;307340,566420;339090,603250;371475,638810;404495,673735;438150,706755;471805,739140;506095,769620;541020,799465;575945,828040;610235,854710;672465,900430;706120,926465;741045,955040;774700,986790;807085,1021080;836295,1059180;860425,1100455;880110,1146175;892175,1195705;896620,1250315;892175,1310005;881380,1360805;864235,1408430;842645,1454150;816610,1496695;787400,1537335;755015,1576070;720090,1612265;683895,1646555;647065,1679575;609600,1711325;537210,1770380;502920,1798320;471805,1825625;443865,1852295;427990,1868170;396875,1900555;381000,1916430;2764155,1916430;2764155,0" o:connectangles="0,0,0,0,0,0,0,0,0,0,0,0,0,0,0,0,0,0,0,0,0,0,0,0,0,0,0,0,0,0,0,0,0,0,0,0,0,0,0,0,0,0,0,0,0,0,0,0,0,0,0,0,0,0"/>
              </v:shape>
              <v:shape id="Freeform 7" o:spid="_x0000_s1031" alt="decorative element" style="position:absolute;left:54025;width:23737;height:19170;visibility:visible;mso-wrap-style:square;v-text-anchor:top" coordsize="3738,3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Pel8AA&#10;AADbAAAADwAAAGRycy9kb3ducmV2LnhtbERPS4vCMBC+L/gfwgjetqkeVGqjqCAreJD6uA/N2Bab&#10;SWmytfrrzcKCt/n4npOuelOLjlpXWVYwjmIQxLnVFRcKLufd9xyE88gaa8uk4EkOVsvBV4qJtg/O&#10;qDv5QoQQdgkqKL1vEildXpJBF9mGOHA32xr0AbaF1C0+Qrip5SSOp9JgxaGhxIa2JeX3069RYH7O&#10;XX59Hg7bbJPN7Msdqc6OSo2G/XoBwlPvP+J/916H+WP4+yUcIJ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dPel8AAAADbAAAADwAAAAAAAAAAAAAAAACYAgAAZHJzL2Rvd25y&#10;ZXYueG1sUEsFBgAAAAAEAAQA9QAAAIUDAAAAAA==&#10;" path="m3737,l,,6,17r4,11l14,39r33,85l84,205r38,79l163,359r43,72l251,500r47,66l347,629r51,59l450,745r54,53l559,847r56,47l673,937r58,40l799,1018r68,38l935,1091r69,34l1143,1192r69,34l1281,1261r68,38l1416,1340r66,44l1547,1433r64,55l1658,1537r40,52l1729,1644r23,57l1769,1761r9,62l1782,1886r-3,65l1771,2016r-12,67l1741,2151r-22,67l1694,2286r-28,68l1634,2422r-34,67l1565,2554r-38,65l1489,2683r-39,61l1411,2804r-39,57l1334,2917r-38,52l1261,3018r2476,l3737,xe" fillcolor="#4a64f6 [3208]" stroked="f">
                <v:path arrowok="t" o:connecttype="custom" o:connectlocs="2372995,0;0,0;3810,10795;6350,17780;8890,24765;29845,78740;53340,130175;77470,180340;103505,227965;130810,273685;159385,317500;189230,359410;220345,399415;252730,436880;285750,473075;320040,506730;354965,537845;390525,567690;427355,594995;464185,620395;507365,646430;550545,670560;593725,692785;637540,714375;725805,756920;769620,778510;813435,800735;856615,824865;899160,850900;941070,878840;982345,909955;1022985,944880;1052830,975995;1078230,1009015;1097915,1043940;1112520,1080135;1123315,1118235;1129030,1157605;1131570,1197610;1129665,1238885;1124585,1280160;1116965,1322705;1105535,1365885;1091565,1408430;1075690,1451610;1057910,1494790;1037590,1537970;1016000,1580515;993775,1621790;969645,1663065;945515,1703705;920750,1742440;895985,1780540;871220,1816735;847090,1852295;822960,1885315;800735,1916430;2372995,1916430;2372995,0" o:connectangles="0,0,0,0,0,0,0,0,0,0,0,0,0,0,0,0,0,0,0,0,0,0,0,0,0,0,0,0,0,0,0,0,0,0,0,0,0,0,0,0,0,0,0,0,0,0,0,0,0,0,0,0,0,0,0,0,0,0,0"/>
              </v:shape>
              <v:shape id="Freeform 8" o:spid="_x0000_s1032" alt="decorative element" style="position:absolute;left:63246;width:14497;height:19164;visibility:visible;mso-wrap-style:square;v-text-anchor:top" coordsize="2283,30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RnU8EA&#10;AADbAAAADwAAAGRycy9kb3ducmV2LnhtbERP24rCMBB9X/Afwgi+ram6qFSjeEER9sVVP2DajG21&#10;mdQmavfvjbCwb3M415nOG1OKB9WusKyg141AEKdWF5wpOB03n2MQziNrLC2Tgl9yMJ+1PqYYa/vk&#10;H3ocfCZCCLsYFeTeV7GULs3JoOvaijhwZ1sb9AHWmdQ1PkO4KWU/iobSYMGhIceKVjml18PdKBhe&#10;qvXXbptsbqVJvpejwT7RuFeq024WExCeGv8v/nPvdJjfh/cv4QA5e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R0Z1PBAAAA2wAAAA8AAAAAAAAAAAAAAAAAmAIAAGRycy9kb3du&#10;cmV2LnhtbFBLBQYAAAAABAAEAPUAAACGAwAAAAA=&#10;" path="m2282,l,,7,91r13,90l38,265r22,78l86,417r30,68l150,548r38,58l228,660r44,50l319,756r50,43l420,838r54,36l530,907r58,30l647,965r61,25l769,1014r62,22l894,1057r63,19l1021,1094r310,87l1390,1199r58,19l1500,1242r52,34l1601,1322r45,54l1686,1439r32,71l1741,1587r12,83l1753,1757r-11,86l1723,1924r-26,78l1665,2077r-38,72l1585,2217r-45,66l1492,2346r-50,60l1391,2464r-51,56l1241,2625r-47,50l1152,2723r-48,55l1058,2836r-46,58l968,2955r-42,63l2282,3018,2282,xe" fillcolor="#6e83f8 [3209]" stroked="f">
                <v:path arrowok="t" o:connecttype="custom" o:connectlocs="1449070,0;0,0;4445,57785;12700,114935;24130,168275;38100,217805;54610,264795;73660,307975;95250,347980;119380,384810;144780,419100;172720,450850;202565,480060;234315,507365;266700,532130;300990,554990;336550,575945;373380,594995;410845,612775;449580,628650;488315,643890;527685,657860;567690,671195;607695,683260;648335,694690;845185,749935;882650,761365;919480,773430;952500,788670;985520,810260;1016635,839470;1045210,873760;1070610,913765;1090930,958850;1105535,1007745;1113155,1060450;1113155,1115695;1106170,1170305;1094105,1221740;1077595,1271270;1057275,1318895;1033145,1364615;1006475,1407795;977900,1449705;947420,1489710;915670,1527810;883285,1564640;850900,1600200;788035,1666875;758190,1698625;731520,1729105;701040,1764030;671830,1800860;642620,1837690;614680,1876425;588010,1916430;1449070,1916430;1449070,0" o:connectangles="0,0,0,0,0,0,0,0,0,0,0,0,0,0,0,0,0,0,0,0,0,0,0,0,0,0,0,0,0,0,0,0,0,0,0,0,0,0,0,0,0,0,0,0,0,0,0,0,0,0,0,0,0,0,0,0,0,0"/>
              </v:shape>
              <v:group id="_x0000_s1033" alt="decorative element" style="position:absolute;left:52197;top:70256;width:25577;height:30391" coordsize="25577,303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qZWEc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4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plYRxgAAANwA&#10;AAAPAAAAAAAAAAAAAAAAAKoCAABkcnMvZG93bnJldi54bWxQSwUGAAAAAAQABAD6AAAAnQMAAAAA&#10;">
                <v:oval id="Circle" o:spid="_x0000_s1034" style="position:absolute;left:23495;top:17526;width:1016;height:10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DPxMQA&#10;AADcAAAADwAAAGRycy9kb3ducmV2LnhtbESP3WrCQBSE7wu+w3KE3ukmFvqTuoooggoitXp/yJ5m&#10;g9mzIbsmsU/vFoReDjPzDTOd97YSLTW+dKwgHScgiHOnSy4UnL7Xo3cQPiBrrByTght5mM8GT1PM&#10;tOv4i9pjKESEsM9QgQmhzqT0uSGLfuxq4uj9uMZiiLIppG6wi3BbyUmSvEqLJccFgzUtDeWX49Uq&#10;sG/rXcpm357N/rDSv/li87HtlHoe9otPEIH68B9+tDdawSR9gb8z8Qj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gz8T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035" style="position:absolute;left:24892;top:3937;width:127;height:1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lXsMQA&#10;AADcAAAADwAAAGRycy9kb3ducmV2LnhtbESP3WrCQBSE7wu+w3KE3ukmUvqTuoooggoitXp/yJ5m&#10;g9mzIbsmsU/vFoReDjPzDTOd97YSLTW+dKwgHScgiHOnSy4UnL7Xo3cQPiBrrByTght5mM8GT1PM&#10;tOv4i9pjKESEsM9QgQmhzqT0uSGLfuxq4uj9uMZiiLIppG6wi3BbyUmSvEqLJccFgzUtDeWX49Uq&#10;sG/rXcpm357N/rDSv/li87HtlHoe9otPEIH68B9+tDdawSR9gb8z8Qj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9JV7D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036" style="position:absolute;left:23622;top:13716;width:685;height:6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XyK8QA&#10;AADcAAAADwAAAGRycy9kb3ducmV2LnhtbESP3WrCQBSE7wu+w3KE3ukmQv9SVxFFUEGkVu8P2dNs&#10;MHs2ZNck9undgtDLYWa+Yabz3laipcaXjhWk4wQEce50yYWC0/d69A7CB2SNlWNScCMP89ngaYqZ&#10;dh1/UXsMhYgQ9hkqMCHUmZQ+N2TRj11NHL0f11gMUTaF1A12EW4rOUmSV2mx5LhgsKalofxyvFoF&#10;9m29S9ns27PZH1b6N19sPradUs/DfvEJIlAf/sOP9kYrmKQv8HcmHgE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F8iv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037" style="position:absolute;left:23749;top:9779;width:431;height:4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dsXMQA&#10;AADcAAAADwAAAGRycy9kb3ducmV2LnhtbESPT2vCQBTE7wW/w/IEb3UTD7ZGVxGLoAUp/rs/ss9s&#10;MPs2ZLdJ9NN3C4Ueh5n5DbNY9bYSLTW+dKwgHScgiHOnSy4UXM7b13cQPiBrrByTggd5WC0HLwvM&#10;tOv4SO0pFCJC2GeowIRQZ1L63JBFP3Y1cfRurrEYomwKqRvsItxWcpIkU2mx5LhgsKaNofx++rYK&#10;7Nv2M2VzaK/m8PWhn/l6N9t3So2G/XoOIlAf/sN/7Z1WMEmn8HsmHgG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XbFz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038" style="position:absolute;left:23876;top:5969;width:203;height:20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vJx8QA&#10;AADcAAAADwAAAGRycy9kb3ducmV2LnhtbESPT2vCQBTE7wW/w/IEb3UTD1qjq4hF0IIU/90f2Wc2&#10;mH0bstsk9tN3C4Ueh5n5DbNc97YSLTW+dKwgHScgiHOnSy4UXC+71zcQPiBrrByTgid5WK8GL0vM&#10;tOv4RO05FCJC2GeowIRQZ1L63JBFP3Y1cfTurrEYomwKqRvsItxWcpIkU2mx5LhgsKatofxx/rIK&#10;7Gz3kbI5tjdz/HzX3/lmPz90So2G/WYBIlAf/sN/7b1WMEln8HsmHg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+bycf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039" style="position:absolute;left:24003;top:2032;width:50;height: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RdtcEA&#10;AADcAAAADwAAAGRycy9kb3ducmV2LnhtbERPz2vCMBS+C/sfwhvspmk9bK4aRSaCE0Ts9P5onk1Z&#10;81Ka2Hb+9ctB8Pjx/V6sBluLjlpfOVaQThIQxIXTFZcKzj/b8QyED8gaa8ek4I88rJYvowVm2vV8&#10;oi4PpYgh7DNUYEJoMil9Yciin7iGOHJX11oMEbal1C32MdzWcpok79JixbHBYENfhorf/GYV2I/t&#10;PmVz6C7mcNzoe7HefX73Sr29Dus5iEBDeIof7p1WME3j2ngmHgG5/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4EXbXBAAAA3AAAAA8AAAAAAAAAAAAAAAAAmAIAAGRycy9kb3du&#10;cmV2LnhtbFBLBQYAAAAABAAEAPUAAACGAwAAAAA=&#10;" filled="f" stroked="f" strokeweight="1pt">
                  <v:stroke miterlimit="4" joinstyle="miter"/>
                  <v:textbox inset="3pt,3pt,3pt,3pt"/>
                </v:oval>
                <v:oval id="Circle" o:spid="_x0000_s1040" style="position:absolute;left:25019;width:25;height: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j4LsQA&#10;AADcAAAADwAAAGRycy9kb3ducmV2LnhtbESPT2vCQBTE7wW/w/IEb3UTD7ZGVxGLoAUp/rs/ss9s&#10;MPs2ZLdJ7KfvFgoeh5n5DbNY9bYSLTW+dKwgHScgiHOnSy4UXM7b13cQPiBrrByTggd5WC0HLwvM&#10;tOv4SO0pFCJC2GeowIRQZ1L63JBFP3Y1cfRurrEYomwKqRvsItxWcpIkU2mx5LhgsKaNofx++rYK&#10;7Nv2M2VzaK/m8PWhf/L1brbvlBoN+/UcRKA+PMP/7Z1WMEln8HcmHg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I+C7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041" style="position:absolute;left:24638;top:11684;width:584;height:5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6bDsIA&#10;AADcAAAADwAAAGRycy9kb3ducmV2LnhtbERPz2vCMBS+D/wfwhO8zdQe3OxMiyiCG8iwbvdH89YU&#10;m5fSxLbbX78cBjt+fL+3xWRbMVDvG8cKVssEBHHldMO1go/r8fEZhA/IGlvHpOCbPBT57GGLmXYj&#10;X2goQy1iCPsMFZgQukxKXxmy6JeuI47cl+sthgj7WuoexxhuW5kmyVpabDg2GOxob6i6lXerwD4d&#10;31ZszsOnOb8f9E+1O21eR6UW82n3AiLQFP7Ff+6TVpCmcX48E4+AzH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HpsOwgAAANwAAAAPAAAAAAAAAAAAAAAAAJgCAABkcnMvZG93&#10;bnJldi54bWxQSwUGAAAAAAQABAD1AAAAhwMAAAAA&#10;" filled="f" stroked="f" strokeweight="1pt">
                  <v:stroke miterlimit="4" joinstyle="miter"/>
                  <v:textbox inset="3pt,3pt,3pt,3pt"/>
                </v:oval>
                <v:oval id="Circle" o:spid="_x0000_s1042" style="position:absolute;left:24511;top:15494;width:914;height:9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I+lcUA&#10;AADcAAAADwAAAGRycy9kb3ducmV2LnhtbESPQWvCQBSE74L/YXlCb7pJDq2NriKKYAsiTev9kX3N&#10;hmbfhuw2SfvruwXB4zAz3zDr7Wgb0VPna8cK0kUCgrh0uuZKwcf7cb4E4QOyxsYxKfghD9vNdLLG&#10;XLuB36gvQiUihH2OCkwIbS6lLw1Z9AvXEkfv03UWQ5RdJXWHQ4TbRmZJ8igt1hwXDLa0N1R+Fd9W&#10;gX06vqZszv3VnC8H/VvuTs8vg1IPs3G3AhFoDPfwrX3SCrIshf8z8QjI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Uj6V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043" style="position:absolute;left:24765;top:7874;width:330;height:3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Cg4sQA&#10;AADcAAAADwAAAGRycy9kb3ducmV2LnhtbESPT2vCQBTE70K/w/IKvenGHPyTuoq0CFYQ0bb3R/Y1&#10;G5p9G7JrEv30riB4HGbmN8xi1dtKtNT40rGC8SgBQZw7XXKh4Od7M5yB8AFZY+WYFFzIw2r5Mlhg&#10;pl3HR2pPoRARwj5DBSaEOpPS54Ys+pGriaP35xqLIcqmkLrBLsJtJdMkmUiLJccFgzV9GMr/T2er&#10;wE43uzGbfftr9odPfc3X2/lXp9Tba79+BxGoD8/wo73VCtI0hfuZeAT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AoOL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line id="Line" o:spid="_x0000_s1044" style="position:absolute;visibility:visible;mso-wrap-style:square" from="22987,0" to="23114,1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Wpn8UAAADcAAAADwAAAGRycy9kb3ducmV2LnhtbESPT2vCQBTE74LfYXlCb7oxpbZEV9FC&#10;oJce/FPq8ZF9zYZm38bsNkm/vSsIHoeZ+Q2z2gy2Fh21vnKsYD5LQBAXTldcKjgd8+kbCB+QNdaO&#10;ScE/edisx6MVZtr1vKfuEEoRIewzVGBCaDIpfWHIop+5hjh6P661GKJsS6lb7CPc1jJNkoW0WHFc&#10;MNjQu6Hi9/BnFbx8dYvqfNzl9vszP10Idf9qtFJPk2G7BBFoCI/wvf2hFaTpM9zOxCMg1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aWpn8UAAADcAAAADwAAAAAAAAAA&#10;AAAAAAChAgAAZHJzL2Rvd25yZXYueG1sUEsFBgAAAAAEAAQA+QAAAJMDAAAAAA==&#10;" stroked="f" strokeweight="1pt">
                  <v:stroke miterlimit="4" joinstyle="miter"/>
                </v:line>
                <v:oval id="Circle" o:spid="_x0000_s1045" style="position:absolute;left:21717;top:13716;width:635;height:6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WdDcUA&#10;AADcAAAADwAAAGRycy9kb3ducmV2LnhtbESPQWvCQBSE7wX/w/KE3urGUGybuoooghVEmur9kX3N&#10;BrNvQ3ZNUn+9Wyj0OMzMN8x8OdhadNT6yrGC6SQBQVw4XXGp4PS1fXoF4QOyxtoxKfghD8vF6GGO&#10;mXY9f1KXh1JECPsMFZgQmkxKXxiy6CeuIY7et2sthijbUuoW+wi3tUyTZCYtVhwXDDa0NlRc8qtV&#10;YF+2+ymbQ3c2h+NG34rV7u2jV+pxPKzeQQQawn/4r73TCtL0GX7P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JZ0N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046" style="position:absolute;left:22860;top:3937;width:127;height:1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k4lsUA&#10;AADcAAAADwAAAGRycy9kb3ducmV2LnhtbESPQWvCQBSE7wX/w/KE3urGQG2buoooghVEmur9kX3N&#10;BrNvQ3ZNUn+9Wyj0OMzMN8x8OdhadNT6yrGC6SQBQVw4XXGp4PS1fXoF4QOyxtoxKfghD8vF6GGO&#10;mXY9f1KXh1JECPsMFZgQmkxKXxiy6CeuIY7et2sthijbUuoW+wi3tUyTZCYtVhwXDDa0NlRc8qtV&#10;YF+2+ymbQ3c2h+NG34rV7u2jV+pxPKzeQQQawn/4r73TCtL0GX7P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aTiW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047" style="position:absolute;left:22352;top:19431;width:1193;height:119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um4cQA&#10;AADcAAAADwAAAGRycy9kb3ducmV2LnhtbESPT2vCQBTE7wW/w/IEb3VjDrZGVxGLoAUp/rs/ss9s&#10;MPs2ZLdJ9NN3C4Ueh5n5DbNY9bYSLTW+dKxgMk5AEOdOl1wouJy3r+8gfEDWWDkmBQ/ysFoOXhaY&#10;adfxkdpTKESEsM9QgQmhzqT0uSGLfuxq4ujdXGMxRNkUUjfYRbitZJokU2mx5LhgsKaNofx++rYK&#10;7Nv2c8Lm0F7N4etDP/P1brbvlBoN+/UcRKA+/If/2jutIE2n8HsmHgG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67puH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048" style="position:absolute;left:21844;top:9779;width:381;height:3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cDesQA&#10;AADcAAAADwAAAGRycy9kb3ducmV2LnhtbESPT2vCQBTE7wW/w/IEb3VjDlqjq4hF0IIU/90f2Wc2&#10;mH0bstsk9tN3C4Ueh5n5DbNc97YSLTW+dKxgMk5AEOdOl1wouF52r28gfEDWWDkmBU/ysF4NXpaY&#10;adfxidpzKESEsM9QgQmhzqT0uSGLfuxq4ujdXWMxRNkUUjfYRbitZJokU2mx5LhgsKatofxx/rIK&#10;7Gz3MWFzbG/m+Pmuv/PNfn7olBoN+80CRKA+/If/2nutIE1n8HsmHg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3A3r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049" style="position:absolute;left:21844;top:5969;width:177;height:1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iXCMIA&#10;AADcAAAADwAAAGRycy9kb3ducmV2LnhtbERPz2vCMBS+D/wfwhO8zdQe3OxMiyiCG8iwbvdH89YU&#10;m5fSxLbbX78cBjt+fL+3xWRbMVDvG8cKVssEBHHldMO1go/r8fEZhA/IGlvHpOCbPBT57GGLmXYj&#10;X2goQy1iCPsMFZgQukxKXxmy6JeuI47cl+sthgj7WuoexxhuW5kmyVpabDg2GOxob6i6lXerwD4d&#10;31ZszsOnOb8f9E+1O21eR6UW82n3AiLQFP7Ff+6TVpCmcW08E4+AzH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aJcIwgAAANwAAAAPAAAAAAAAAAAAAAAAAJgCAABkcnMvZG93&#10;bnJldi54bWxQSwUGAAAAAAQABAD1AAAAhwMAAAAA&#10;" filled="f" stroked="f" strokeweight="1pt">
                  <v:stroke miterlimit="4" joinstyle="miter"/>
                  <v:textbox inset="3pt,3pt,3pt,3pt"/>
                </v:oval>
                <v:oval id="Circle" o:spid="_x0000_s1050" style="position:absolute;left:21463;top:17526;width:939;height:9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Qyk8QA&#10;AADcAAAADwAAAGRycy9kb3ducmV2LnhtbESPT2vCQBTE7wW/w/IEb3VjDrZGVxGLoAUp/rs/ss9s&#10;MPs2ZLdJ7KfvFgoeh5n5DbNY9bYSLTW+dKxgMk5AEOdOl1wouJy3r+8gfEDWWDkmBQ/ysFoOXhaY&#10;adfxkdpTKESEsM9QgQmhzqT0uSGLfuxq4ujdXGMxRNkUUjfYRbitZJokU2mx5LhgsKaNofx++rYK&#10;7Nv2c8Lm0F7N4etD/+Tr3WzfKTUa9us5iEB9eIb/2zutIE1n8HcmHg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8kMpP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051" style="position:absolute;left:22606;top:15621;width:863;height:8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cN08EA&#10;AADcAAAADwAAAGRycy9kb3ducmV2LnhtbERPXWvCMBR9F/wP4Qp701QF3apRRBF0IGNuvl+aa1Ns&#10;bkoT285fbx4GPh7O93Ld2VI0VPvCsYLxKAFBnDldcK7g92c/fAfhA7LG0jEp+CMP61W/t8RUu5a/&#10;qTmHXMQQ9ikqMCFUqZQ+M2TRj1xFHLmrqy2GCOtc6hrbGG5LOUmSmbRYcGwwWNHWUHY7360CO99/&#10;jtmcmos5fe30I9scPo6tUm+DbrMAEagLL/G/+6AVTKZxfjwTj4B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vHDdPBAAAA3AAAAA8AAAAAAAAAAAAAAAAAmAIAAGRycy9kb3du&#10;cmV2LnhtbFBLBQYAAAAABAAEAPUAAACGAwAAAAA=&#10;" filled="f" stroked="f" strokeweight="1pt">
                  <v:stroke miterlimit="4" joinstyle="miter"/>
                  <v:textbox inset="3pt,3pt,3pt,3pt"/>
                </v:oval>
                <v:oval id="Circle" o:spid="_x0000_s1052" style="position:absolute;left:22733;top:11684;width:558;height:5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uoSMQA&#10;AADcAAAADwAAAGRycy9kb3ducmV2LnhtbESP3WrCQBSE7wu+w3KE3ukmFvqTuoooggoitXp/yJ5m&#10;g9mzIbsmsU/vFoReDjPzDTOd97YSLTW+dKwgHScgiHOnSy4UnL7Xo3cQPiBrrByTght5mM8GT1PM&#10;tOv4i9pjKESEsM9QgQmhzqT0uSGLfuxq4uj9uMZiiLIppG6wi3BbyUmSvEqLJccFgzUtDeWX49Uq&#10;sG/rXcpm357N/rDSv/li87HtlHoe9otPEIH68B9+tDdaweQlhb8z8Qj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LqEj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shape id="Shape" o:spid="_x0000_s1053" style="position:absolute;left:24383;top:19303;width:1182;height:1271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MXFsIA&#10;AADcAAAADwAAAGRycy9kb3ducmV2LnhtbESPT4vCMBTE78J+h/CEvWlqF0W6pkUUQY/+gb0+kmdb&#10;bF66TbTdb78RBI/DzPyGWRWDbcSDOl87VjCbJiCItTM1lwou591kCcIHZIONY1LwRx6K/GO0wsy4&#10;no/0OIVSRAj7DBVUIbSZlF5XZNFPXUscvavrLIYou1KaDvsIt41Mk2QhLdYcFypsaVORvp3uVoH+&#10;SZZ2tpkftloP4Xd/63duXSr1OR7W3yACDeEdfrX3RkH6lcLzTDwCMv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IxcWwgAAANwAAAAPAAAAAAAAAAAAAAAAAJgCAABkcnMvZG93&#10;bnJldi54bWxQSwUGAAAAAAQABAD1AAAAhwMAAAAA&#10;" path="m11613,21600v4181,,7897,-2160,9987,-5400l21600,5400c19510,2160,15794,,11613,,5110,,,4752,,10800v,6048,5110,10800,11613,10800xe" filled="f" stroked="f" strokeweight="1pt">
                  <v:stroke miterlimit="4" joinstyle="miter"/>
                  <v:path arrowok="t" o:extrusionok="f" o:connecttype="custom" o:connectlocs="59056,63501;59056,63501;59056,63501;59056,63501" o:connectangles="0,90,180,270"/>
                </v:shape>
                <v:oval id="Circle" o:spid="_x0000_s1054" style="position:absolute;left:22860;top:7874;width:304;height:3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WTpMUA&#10;AADcAAAADwAAAGRycy9kb3ducmV2LnhtbESPQWvCQBSE7wX/w/KE3nQThbZG1yCKYAtSavX+yD6z&#10;wezbkN0maX99tyD0OMzMN8wqH2wtOmp95VhBOk1AEBdOV1wqOH/uJy8gfEDWWDsmBd/kIV+PHlaY&#10;adfzB3WnUIoIYZ+hAhNCk0npC0MW/dQ1xNG7utZiiLItpW6xj3Bby1mSPEmLFccFgw1tDRW305dV&#10;YJ/3bymbY3cxx/ed/ik2h8Vrr9TjeNgsQQQawn/43j5oBbP5HP7OxCM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FZOk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055" style="position:absolute;left:21971;top:2032;width:50;height: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wL0MUA&#10;AADcAAAADwAAAGRycy9kb3ducmV2LnhtbESP3WrCQBSE7wt9h+UUvDMbf7Bt6iqiCFoQqW3vD9nT&#10;bGj2bMiuSfTp3YLQy2FmvmHmy95WoqXGl44VjJIUBHHudMmFgq/P7fAFhA/IGivHpOBCHpaLx4c5&#10;Ztp1/EHtKRQiQthnqMCEUGdS+tyQRZ+4mjh6P66xGKJsCqkb7CLcVnKcpjNpseS4YLCmtaH893S2&#10;Cuzz9n3E5tB+m8Nxo6/5ave675QaPPWrNxCB+vAfvrd3WsF4MoW/M/EI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/AvQ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056" style="position:absolute;left:17399;top:25400;width:1193;height:119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CuS8UA&#10;AADcAAAADwAAAGRycy9kb3ducmV2LnhtbESPQWvCQBSE74X+h+UVvJmNirZNXUUUQQsite39kX3N&#10;hmbfhuyaRH+9WxB6HGbmG2a+7G0lWmp86VjBKElBEOdOl1wo+PrcDl9A+ICssXJMCi7kYbl4fJhj&#10;pl3HH9SeQiEihH2GCkwIdSalzw1Z9ImriaP34xqLIcqmkLrBLsJtJcdpOpMWS44LBmtaG8p/T2er&#10;wD5v30dsDu23ORw3+pqvdq/7TqnBU796AxGoD//he3unFYwnU/g7E4+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sK5L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057" style="position:absolute;left:18288;top:27178;width:1473;height:14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IwPMQA&#10;AADcAAAADwAAAGRycy9kb3ducmV2LnhtbESPQWvCQBSE7wX/w/KE3nSjBWtTVxFFUEFEbe+P7DMb&#10;zL4N2W2S+uvdgtDjMDPfMLNFZ0vRUO0LxwpGwwQEceZ0wbmCr8tmMAXhA7LG0jEp+CUPi3nvZYap&#10;di2fqDmHXEQI+xQVmBCqVEqfGbLoh64ijt7V1RZDlHUudY1thNtSjpNkIi0WHBcMVrQylN3OP1aB&#10;fd/sR2wOzbc5HNf6ni23H7tWqdd+t/wEEagL/+Fne6sVjN8m8HcmHg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iMDz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058" style="position:absolute;left:19304;top:25273;width:1371;height:13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6Vp8UA&#10;AADcAAAADwAAAGRycy9kb3ducmV2LnhtbESPQWvCQBSE74X+h+UVetNNLKhNXYO0CCqIqO39kX3N&#10;hmbfhuw2Sf31riD0OMzMN8wiH2wtOmp95VhBOk5AEBdOV1wq+DyvR3MQPiBrrB2Tgj/ykC8fHxaY&#10;adfzkbpTKEWEsM9QgQmhyaT0hSGLfuwa4uh9u9ZiiLItpW6xj3Bby0mSTKXFiuOCwYbeDRU/p1+r&#10;wM7Wu5TNvvsy+8OHvhSrzeu2V+r5aVi9gQg0hP/wvb3RCiYvM7idiUdA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LpWn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059" style="position:absolute;left:21336;top:21336;width:1270;height:1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EB1cEA&#10;AADcAAAADwAAAGRycy9kb3ducmV2LnhtbERPXWvCMBR9F/wP4Qp701QF3apRRBF0IGNuvl+aa1Ns&#10;bkoT285fbx4GPh7O93Ld2VI0VPvCsYLxKAFBnDldcK7g92c/fAfhA7LG0jEp+CMP61W/t8RUu5a/&#10;qTmHXMQQ9ikqMCFUqZQ+M2TRj1xFHLmrqy2GCOtc6hrbGG5LOUmSmbRYcGwwWNHWUHY7360CO99/&#10;jtmcmos5fe30I9scPo6tUm+DbrMAEagLL/G/+6AVTKZxbTwTj4B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WxAdXBAAAA3AAAAA8AAAAAAAAAAAAAAAAAmAIAAGRycy9kb3du&#10;cmV2LnhtbFBLBQYAAAAABAAEAPUAAACGAwAAAAA=&#10;" filled="f" stroked="f" strokeweight="1pt">
                  <v:stroke miterlimit="4" joinstyle="miter"/>
                  <v:textbox inset="3pt,3pt,3pt,3pt"/>
                </v:oval>
                <v:oval id="Circle" o:spid="_x0000_s1060" style="position:absolute;left:20320;top:23241;width:1397;height:13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2kTsUA&#10;AADcAAAADwAAAGRycy9kb3ducmV2LnhtbESPQWvCQBSE70L/w/IKvelGC1pTN0FaBC2IaNv7I/ua&#10;Dc2+DdltEv31XUHwOMzMN8wqH2wtOmp95VjBdJKAIC6crrhU8PW5Gb+A8AFZY+2YFJzJQ549jFaY&#10;atfzkbpTKEWEsE9RgQmhSaX0hSGLfuIa4uj9uNZiiLItpW6xj3Bby1mSzKXFiuOCwYbeDBW/pz+r&#10;wC42H1M2++7b7A/v+lKst8tdr9TT47B+BRFoCPfwrb3VCmbPS7ieiUd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/aRO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shape id="Shape" o:spid="_x0000_s1061" style="position:absolute;left:17399;top:29337;width:1320;height:1054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tfh7wA&#10;AADcAAAADwAAAGRycy9kb3ducmV2LnhtbERPSwrCMBDdC94hjOBOU0VFqlFEEXTpB9wOydgWm0lt&#10;oq23NwvB5eP9l+vWluJNtS8cKxgNExDE2pmCMwXXy34wB+EDssHSMSn4kIf1qttZYmpcwyd6n0Mm&#10;Ygj7FBXkIVSplF7nZNEPXUUcuburLYYI60yaGpsYbks5TpKZtFhwbMixom1O+nF+WQX6lsztaDs9&#10;7rRuw/PwaPZukynV77WbBYhAbfiLf+6DUTCexPnxTDwCcvU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Pu1+HvAAAANwAAAAPAAAAAAAAAAAAAAAAAJgCAABkcnMvZG93bnJldi54&#10;bWxQSwUGAAAAAAQABAD1AAAAgQMAAAAA&#10;" path="m21600,13533c21600,5986,16823,,10800,,4777,,,5985,,13533v,3122,831,5985,2285,8067l19523,21600v1246,-2342,2077,-5205,2077,-8067xe" filled="f" stroked="f" strokeweight="1pt">
                  <v:stroke miterlimit="4" joinstyle="miter"/>
                  <v:path arrowok="t" o:extrusionok="f" o:connecttype="custom" o:connectlocs="66041,52705;66041,52705;66041,52705;66041,52705" o:connectangles="0,90,180,270"/>
                </v:shape>
                <v:shape id="Shape" o:spid="_x0000_s1062" style="position:absolute;left:25272;top:21463;width:293;height:1155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f6HMIA&#10;AADcAAAADwAAAGRycy9kb3ducmV2LnhtbESPT4vCMBTE78J+h/CEvWlaWUW6pkUUQY/+gb0+kmdb&#10;bF66TbTdb78RBI/DzPyGWRWDbcSDOl87VpBOExDE2pmaSwWX826yBOEDssHGMSn4Iw9F/jFaYWZc&#10;z0d6nEIpIoR9hgqqENpMSq8rsuinriWO3tV1FkOUXSlNh32E20bOkmQhLdYcFypsaVORvp3uVoH+&#10;SZY23cwPW62H8Lu/9Tu3LpX6HA/rbxCBhvAOv9p7o2D2lcLzTDwCMv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9/ocwgAAANwAAAAPAAAAAAAAAAAAAAAAAJgCAABkcnMvZG93&#10;bnJldi54bWxQSwUGAAAAAAQABAD1AAAAhwMAAAAA&#10;" path="m,10681v,4510,8452,8308,21600,10919l21600,c8452,2374,,6171,,10681xe" filled="f" stroked="f" strokeweight="1pt">
                  <v:stroke miterlimit="4" joinstyle="miter"/>
                  <v:path arrowok="t" o:extrusionok="f" o:connecttype="custom" o:connectlocs="14606,57785;14606,57785;14606,57785;14606,57785" o:connectangles="0,90,180,270"/>
                </v:shape>
                <v:oval id="Circle" o:spid="_x0000_s1063" style="position:absolute;left:18415;top:23368;width:1270;height:1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9FQsUA&#10;AADcAAAADwAAAGRycy9kb3ducmV2LnhtbESPQWvCQBSE7wX/w/KE3urGUGybuoooghVEmur9kX3N&#10;BrNvQ3ZNUn+9Wyj0OMzMN8x8OdhadNT6yrGC6SQBQVw4XXGp4PS1fXoF4QOyxtoxKfghD8vF6GGO&#10;mXY9f1KXh1JECPsMFZgQmkxKXxiy6CeuIY7et2sthijbUuoW+wi3tUyTZCYtVhwXDDa0NlRc8qtV&#10;YF+2+ymbQ3c2h+NG34rV7u2jV+pxPKzeQQQawn/4r73TCtLnFH7P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X0VC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064" style="position:absolute;left:16383;top:27305;width:1270;height:1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Pg2cUA&#10;AADcAAAADwAAAGRycy9kb3ducmV2LnhtbESP3WrCQBSE7wt9h+UUvDMbf7Bt6iqiCFoQqW3vD9nT&#10;bGj2bMiuSfTp3YLQy2FmvmHmy95WoqXGl44VjJIUBHHudMmFgq/P7fAFhA/IGivHpOBCHpaLx4c5&#10;Ztp1/EHtKRQiQthnqMCEUGdS+tyQRZ+4mjh6P66xGKJsCqkb7CLcVnKcpjNpseS4YLCmtaH893S2&#10;Cuzz9n3E5tB+m8Nxo6/5ave675QaPPWrNxCB+vAfvrd3WsF4OoG/M/EI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E+DZ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065" style="position:absolute;left:22225;top:23241;width:1549;height:15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p4rcUA&#10;AADcAAAADwAAAGRycy9kb3ducmV2LnhtbESPQWvCQBSE7wX/w/KE3nQTkbZG1yCKYAtSavX+yD6z&#10;wezbkN0maX99tyD0OMzMN8wqH2wtOmp95VhBOk1AEBdOV1wqOH/uJy8gfEDWWDsmBd/kIV+PHlaY&#10;adfzB3WnUIoIYZ+hAhNCk0npC0MW/dQ1xNG7utZiiLItpW6xj3Bby1mSPEmLFccFgw1tDRW305dV&#10;YJ/3bymbY3cxx/ed/ik2h8Vrr9TjeNgsQQQawn/43j5oBbP5HP7OxCM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+nit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shape id="Shape" o:spid="_x0000_s1066" style="position:absolute;left:24129;top:23114;width:1385;height:1664;visibility:visible;mso-wrap-style:square;v-text-anchor:middle" coordsize="21600,21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fnb8UA&#10;AADcAAAADwAAAGRycy9kb3ducmV2LnhtbESPT2vCQBTE74LfYXmF3symoREbXcW2FHqpooaeH9ln&#10;Esy+DdnNn377bqHgcZiZ3zCb3WQaMVDnassKnqIYBHFhdc2lgvzysViBcB5ZY2OZFPyQg912Pttg&#10;pu3IJxrOvhQBwi5DBZX3bSalKyoy6CLbEgfvajuDPsiulLrDMcBNI5M4XkqDNYeFClt6q6i4nXuj&#10;4DCm33FDt6XzZf+SHF/fv/LhotTjw7Rfg/A0+Xv4v/2pFSTPKfydCUd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d+dvxQAAANwAAAAPAAAAAAAAAAAAAAAAAJgCAABkcnMv&#10;ZG93bnJldi54bWxQSwUGAAAAAAQABAD1AAAAigMAAAAA&#10;" path="m,10641v,5891,5747,10800,13079,10800c16448,21441,19420,20459,21600,18823r,-16200c19222,986,16250,5,13079,5,5747,-159,,4586,,10641xe" filled="f" stroked="f" strokeweight="1pt">
                  <v:stroke miterlimit="4" joinstyle="miter"/>
                  <v:path arrowok="t" o:extrusionok="f" o:connecttype="custom" o:connectlocs="69216,83201;69216,83201;69216,83201;69216,83201" o:connectangles="0,90,180,270"/>
                </v:shape>
                <v:oval id="Circle" o:spid="_x0000_s1067" style="position:absolute;left:23114;top:25146;width:1727;height:17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RDQcQA&#10;AADcAAAADwAAAGRycy9kb3ducmV2LnhtbESPQWvCQBSE7wX/w/KE3nSjFGtTVxFFUEFEbe+P7DMb&#10;zL4N2W2S+uvdgtDjMDPfMLNFZ0vRUO0LxwpGwwQEceZ0wbmCr8tmMAXhA7LG0jEp+CUPi3nvZYap&#10;di2fqDmHXEQI+xQVmBCqVEqfGbLoh64ijt7V1RZDlHUudY1thNtSjpNkIi0WHBcMVrQylN3OP1aB&#10;fd/sR2wOzbc5HNf6ni23H7tWqdd+t/wEEagL/+Fne6sVjN8m8HcmHg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kQ0H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shape id="Shape" o:spid="_x0000_s1068" style="position:absolute;left:25018;top:25146;width:496;height:1651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LH88EA&#10;AADcAAAADwAAAGRycy9kb3ducmV2LnhtbESPzarCMBSE94LvEI7gTlPlXpVqFPEi6NIfcHtIjm2x&#10;OalNtPXtzQXB5TAz3zCLVWtL8aTaF44VjIYJCGLtTMGZgvNpO5iB8AHZYOmYFLzIw2rZ7SwwNa7h&#10;Az2PIRMRwj5FBXkIVSql1zlZ9ENXEUfv6mqLIco6k6bGJsJtKcdJMpEWC44LOVa0yUnfjg+rQF+S&#10;mR1tfvd/Wrfhvrs1W7fOlOr32vUcRKA2fMOf9s4oGP9M4f9MPAJy+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BSx/PBAAAA3AAAAA8AAAAAAAAAAAAAAAAAmAIAAGRycy9kb3du&#10;cmV2LnhtbFBLBQYAAAAABAAEAPUAAACGAwAAAAA=&#10;" path="m,10800v,4652,8862,8640,21600,10800l21600,c8862,1994,,6148,,10800xe" filled="f" stroked="f" strokeweight="1pt">
                  <v:stroke miterlimit="4" joinstyle="miter"/>
                  <v:path arrowok="t" o:extrusionok="f" o:connecttype="custom" o:connectlocs="24766,82550;24766,82550;24766,82550;24766,82550" o:connectangles="0,90,180,270"/>
                </v:shape>
                <v:shape id="Shape" o:spid="_x0000_s1069" style="position:absolute;left:24002;top:26923;width:1575;height:2071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1TgbwA&#10;AADcAAAADwAAAGRycy9kb3ducmV2LnhtbERPSwrCMBDdC94hjOBOU0VFqlFEEXTpB9wOydgWm0lt&#10;oq23NwvB5eP9l+vWluJNtS8cKxgNExDE2pmCMwXXy34wB+EDssHSMSn4kIf1qttZYmpcwyd6n0Mm&#10;Ygj7FBXkIVSplF7nZNEPXUUcuburLYYI60yaGpsYbks5TpKZtFhwbMixom1O+nF+WQX6lsztaDs9&#10;7rRuw/PwaPZukynV77WbBYhAbfiLf+6DUTCexLXxTDwCcvU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xzVOBvAAAANwAAAAPAAAAAAAAAAAAAAAAAJgCAABkcnMvZG93bnJldi54&#10;bWxQSwUGAAAAAAQABAD1AAAAgQMAAAAA&#10;" path="m,10866v,5963,6271,10734,14110,10734c16897,21600,19510,20937,21600,19877r,-18154c19510,663,16897,,14110,,6271,132,,4903,,10866xe" filled="f" stroked="f" strokeweight="1pt">
                  <v:stroke miterlimit="4" joinstyle="miter"/>
                  <v:path arrowok="t" o:extrusionok="f" o:connecttype="custom" o:connectlocs="78741,103506;78741,103506;78741,103506;78741,103506" o:connectangles="0,90,180,270"/>
                </v:shape>
                <v:shape id="Shape" o:spid="_x0000_s1070" style="position:absolute;left:22986;top:28956;width:2541;height:1409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H2GsEA&#10;AADcAAAADwAAAGRycy9kb3ducmV2LnhtbESPzarCMBSE94LvEI7gTlPlXtFqFPEi6NIfcHtIjm2x&#10;OalNtPXtzQXB5TAz3zCLVWtL8aTaF44VjIYJCGLtTMGZgvNpO5iC8AHZYOmYFLzIw2rZ7SwwNa7h&#10;Az2PIRMRwj5FBXkIVSql1zlZ9ENXEUfv6mqLIco6k6bGJsJtKcdJMpEWC44LOVa0yUnfjg+rQF+S&#10;qR1tfvd/Wrfhvrs1W7fOlOr32vUcRKA2fMOf9s4oGP/M4P9MPAJy+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6B9hrBAAAA3AAAAA8AAAAAAAAAAAAAAAAAmAIAAGRycy9kb3du&#10;cmV2LnhtbFBLBQYAAAAABAAEAPUAAACGAwAAAAA=&#10;" path="m16416,20432v108,390,108,779,216,1168l21600,21600,21600,c19116,1946,17172,5838,16416,10508,15336,4476,12204,195,8424,195,3780,195,,7005,,15373v,2141,216,4281,756,6032l16092,21405v108,-194,216,-583,324,-973xe" filled="f" stroked="f" strokeweight="1pt">
                  <v:stroke miterlimit="4" joinstyle="miter"/>
                  <v:path arrowok="t" o:extrusionok="f" o:connecttype="custom" o:connectlocs="127001,70486;127001,70486;127001,70486;127001,70486" o:connectangles="0,90,180,270"/>
                </v:shape>
                <v:shape id="Shape" o:spid="_x0000_s1071" style="position:absolute;left:21081;top:29082;width:1753;height:1271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LJWrwA&#10;AADcAAAADwAAAGRycy9kb3ducmV2LnhtbERPSwrCMBDdC94hjODOpgqKVKOIIujSD7gdkrEtNpPa&#10;RFtvbxaCy8f7L9edrcSbGl86VjBOUhDE2pmScwXXy340B+EDssHKMSn4kIf1qt9bYmZcyyd6n0Mu&#10;Ygj7DBUUIdSZlF4XZNEnriaO3N01FkOETS5Ng20Mt5WcpOlMWiw5NhRY07Yg/Ti/rAJ9S+d2vJ0e&#10;d1p34Xl4tHu3yZUaDrrNAkSgLvzFP/fBKJhM4/x4Jh4Bufo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KYslavAAAANwAAAAPAAAAAAAAAAAAAAAAAJgCAABkcnMvZG93bnJldi54&#10;bWxQSwUGAAAAAAQABAD1AAAAgQMAAAAA&#10;" path="m21600,14904c21600,6696,16748,,10800,,4852,,,6696,,14904v,2376,470,4752,1252,6696l20348,21600v782,-1944,1252,-4320,1252,-6696xe" filled="f" stroked="f" strokeweight="1pt">
                  <v:stroke miterlimit="4" joinstyle="miter"/>
                  <v:path arrowok="t" o:extrusionok="f" o:connecttype="custom" o:connectlocs="87631,63501;87631,63501;87631,63501;87631,63501" o:connectangles="0,90,180,270"/>
                </v:shape>
                <v:oval id="Circle" o:spid="_x0000_s1072" style="position:absolute;left:22098;top:27051;width:1879;height:18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RN6MQA&#10;AADcAAAADwAAAGRycy9kb3ducmV2LnhtbESP3WrCQBSE7wu+w3KE3ukmQv9SVxFFUEGkVu8P2dNs&#10;MHs2ZNck9undgtDLYWa+Yabz3laipcaXjhWk4wQEce50yYWC0/d69A7CB2SNlWNScCMP89ngaYqZ&#10;dh1/UXsMhYgQ9hkqMCHUmZQ+N2TRj11NHL0f11gMUTaF1A12EW4rOUmSV2mx5LhgsKalofxyvFoF&#10;9m29S9ns27PZH1b6N19sPradUs/DfvEJIlAf/sOP9kYrmLyk8HcmHgE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UTej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073" style="position:absolute;left:20193;top:27178;width:1676;height:16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bTn8UA&#10;AADcAAAADwAAAGRycy9kb3ducmV2LnhtbESPQWvCQBSE7wX/w/KE3urGQG2buoooghVEmur9kX3N&#10;BrNvQ3ZNUn+9Wyj0OMzMN8x8OdhadNT6yrGC6SQBQVw4XXGp4PS1fXoF4QOyxtoxKfghD8vF6GGO&#10;mXY9f1KXh1JECPsMFZgQmkxKXxiy6CeuIY7et2sthijbUuoW+wi3tUyTZCYtVhwXDDa0NlRc8qtV&#10;YF+2+ymbQ3c2h+NG34rV7u2jV+pxPKzeQQQawn/4r73TCtLnFH7P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htOf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074" style="position:absolute;left:23241;top:21336;width:1371;height:13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p2BMUA&#10;AADcAAAADwAAAGRycy9kb3ducmV2LnhtbESPQWvCQBSE74X+h+UVvJmNirZNXUUUQQsite39kX3N&#10;hmbfhuyaRH+9WxB6HGbmG2a+7G0lWmp86VjBKElBEOdOl1wo+PrcDl9A+ICssXJMCi7kYbl4fJhj&#10;pl3HH9SeQiEihH2GCkwIdSalzw1Z9ImriaP34xqLIcqmkLrBLsJtJcdpOpMWS44LBmtaG8p/T2er&#10;wD5v30dsDu23ORw3+pqvdq/7TqnBU796AxGoD//he3unFYynE/g7E4+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ynYE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shape id="Shape" o:spid="_x0000_s1075" style="position:absolute;left:19177;top:29210;width:1524;height:1155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nPWcEA&#10;AADcAAAADwAAAGRycy9kb3ducmV2LnhtbESPQYvCMBSE78L+h/AWvGmqrCLVVEQR9Kgu7PWRPNvS&#10;5qU2WVv/vREEj8PMfMOs1r2txZ1aXzpWMBknIIi1MyXnCn4v+9EChA/IBmvHpOBBHtbZ12CFqXEd&#10;n+h+DrmIEPYpKihCaFIpvS7Ioh+7hjh6V9daDFG2uTQtdhFuazlNkrm0WHJcKLChbUG6Ov9bBfov&#10;WdjJdnbcad2H26Hq9m6TKzX87jdLEIH68Am/2wejYDr7gdeZeARk9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VZz1nBAAAA3AAAAA8AAAAAAAAAAAAAAAAAmAIAAGRycy9kb3du&#10;cmV2LnhtbFBLBQYAAAAABAAEAPUAAACGAwAAAAA=&#10;" path="m21600,14242c21600,6409,16740,,10800,,4860,,,6409,,14242v,2848,540,5222,1620,7358l19980,21600v1080,-2136,1620,-4747,1620,-7358xe" filled="f" stroked="f" strokeweight="1pt">
                  <v:stroke miterlimit="4" joinstyle="miter"/>
                  <v:path arrowok="t" o:extrusionok="f" o:connecttype="custom" o:connectlocs="76200,57785;76200,57785;76200,57785;76200,57785" o:connectangles="0,90,180,270"/>
                </v:shape>
                <v:oval id="Circle" o:spid="_x0000_s1076" style="position:absolute;left:21209;top:25146;width:1549;height:15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9L68UA&#10;AADcAAAADwAAAGRycy9kb3ducmV2LnhtbESPQWvCQBSE7wX/w/KE3nQTwbZG1yCKYAtSavX+yD6z&#10;wezbkN0maX99tyD0OMzMN8wqH2wtOmp95VhBOk1AEBdOV1wqOH/uJy8gfEDWWDsmBd/kIV+PHlaY&#10;adfzB3WnUIoIYZ+hAhNCk0npC0MW/dQ1xNG7utZiiLItpW6xj3Bby1mSPEmLFccFgw1tDRW305dV&#10;YJ/3bymbY3cxx/ed/ik2h8Vrr9TjeNgsQQQawn/43j5oBbP5HP7OxCM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b0vr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077" style="position:absolute;left:18796;top:11811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3VnMQA&#10;AADcAAAADwAAAGRycy9kb3ducmV2LnhtbESPQWvCQBSE7wX/w/KE3nSjUGtTVxFFUEFEbe+P7DMb&#10;zL4N2W2S+uvdgtDjMDPfMLNFZ0vRUO0LxwpGwwQEceZ0wbmCr8tmMAXhA7LG0jEp+CUPi3nvZYap&#10;di2fqDmHXEQI+xQVmBCqVEqfGbLoh64ijt7V1RZDlHUudY1thNtSjpNkIi0WHBcMVrQylN3OP1aB&#10;fd/sR2wOzbc5HNf6ni23H7tWqdd+t/wEEagL/+Fne6sVjN8m8HcmHg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91Zz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078" style="position:absolute;left:16891;top:7874;width:203;height:20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FwB8UA&#10;AADcAAAADwAAAGRycy9kb3ducmV2LnhtbESPQWvCQBSE74X+h+UVetNNhKpNXYO0CCqIqO39kX3N&#10;hmbfhuw2Sf31riD0OMzMN8wiH2wtOmp95VhBOk5AEBdOV1wq+DyvR3MQPiBrrB2Tgj/ykC8fHxaY&#10;adfzkbpTKEWEsM9QgQmhyaT0hSGLfuwa4uh9u9ZiiLItpW6xj3Bby0mSTKXFiuOCwYbeDRU/p1+r&#10;wM7Wu5TNvvsy+8OHvhSrzeu2V+r5aVi9gQg0hP/wvb3RCiYvM7idiUdA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8XAH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079" style="position:absolute;left:15494;top:25400;width:1016;height:10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7kdcEA&#10;AADcAAAADwAAAGRycy9kb3ducmV2LnhtbERPXWvCMBR9F/wP4Qp701RB3apRRBF0IGNuvl+aa1Ns&#10;bkoT285fbx4GPh7O93Ld2VI0VPvCsYLxKAFBnDldcK7g92c/fAfhA7LG0jEp+CMP61W/t8RUu5a/&#10;qTmHXMQQ9ikqMCFUqZQ+M2TRj1xFHLmrqy2GCOtc6hrbGG5LOUmSmbRYcGwwWNHWUHY7360CO99/&#10;jtmcmos5fe30I9scPo6tUm+DbrMAEagLL/G/+6AVTKZxbTwTj4B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hu5HXBAAAA3AAAAA8AAAAAAAAAAAAAAAAAmAIAAGRycy9kb3du&#10;cmV2LnhtbFBLBQYAAAAABAAEAPUAAACGAwAAAAA=&#10;" filled="f" stroked="f" strokeweight="1pt">
                  <v:stroke miterlimit="4" joinstyle="miter"/>
                  <v:textbox inset="3pt,3pt,3pt,3pt"/>
                </v:oval>
                <v:oval id="Circle" o:spid="_x0000_s1080" style="position:absolute;left:15748;top:17653;width:635;height:6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JB7sUA&#10;AADcAAAADwAAAGRycy9kb3ducmV2LnhtbESPQWvCQBSE70L/w/IKvelGoVpTN0FaBC2IaNv7I/ua&#10;Dc2+DdltEv31XUHwOMzMN8wqH2wtOmp95VjBdJKAIC6crrhU8PW5Gb+A8AFZY+2YFJzJQ549jFaY&#10;atfzkbpTKEWEsE9RgQmhSaX0hSGLfuIa4uj9uNZiiLItpW6xj3Bby1mSzKXFiuOCwYbeDBW/pz+r&#10;wC42H1M2++7b7A/v+lKst8tdr9TT47B+BRFoCPfwrb3VCmbPS7ieiUd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IkHu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081" style="position:absolute;left:15621;top:21590;width:838;height:8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QizsIA&#10;AADcAAAADwAAAGRycy9kb3ducmV2LnhtbERPz2vCMBS+C/sfwht409Qe6laNUjYEJ5QxN++P5q0p&#10;a15KE9vOv94cBjt+fL+3+8m2YqDeN44VrJYJCOLK6YZrBV+fh8UTCB+QNbaOScEvedjvHmZbzLUb&#10;+YOGc6hFDGGfowITQpdL6StDFv3SdcSR+3a9xRBhX0vd4xjDbSvTJMmkxYZjg8GOXgxVP+erVWDX&#10;h9OKTTlcTPn+qm9VcXx+G5WaP07FBkSgKfyL/9xHrSDN4vx4Jh4Bub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dCLOwgAAANwAAAAPAAAAAAAAAAAAAAAAAJgCAABkcnMvZG93&#10;bnJldi54bWxQSwUGAAAAAAQABAD1AAAAhwMAAAAA&#10;" filled="f" stroked="f" strokeweight="1pt">
                  <v:stroke miterlimit="4" joinstyle="miter"/>
                  <v:textbox inset="3pt,3pt,3pt,3pt"/>
                </v:oval>
                <v:oval id="Circle" o:spid="_x0000_s1082" style="position:absolute;left:15748;top:13843;width:431;height:4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iHVcQA&#10;AADcAAAADwAAAGRycy9kb3ducmV2LnhtbESPT2vCQBTE7wW/w/IEb3UTD7ZGVxGLoAUp/rs/ss9s&#10;MPs2ZLdJ9NN3C4Ueh5n5DbNY9bYSLTW+dKwgHScgiHOnSy4UXM7b13cQPiBrrByTggd5WC0HLwvM&#10;tOv4SO0pFCJC2GeowIRQZ1L63JBFP3Y1cfRurrEYomwKqRvsItxWcpIkU2mx5LhgsKaNofx++rYK&#10;7Nv2M2VzaK/m8PWhn/l6N9t3So2G/XoOIlAf/sN/7Z1WMJmm8HsmHgG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4h1X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083" style="position:absolute;left:17018;top:4064;width:50;height: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oZIsQA&#10;AADcAAAADwAAAGRycy9kb3ducmV2LnhtbESPT2vCQBTE7wW/w/IEb3VjDrZGVxGLoAUp/rs/ss9s&#10;MPs2ZLdJ9NN3C4Ueh5n5DbNY9bYSLTW+dKxgMk5AEOdOl1wouJy3r+8gfEDWWDkmBQ/ysFoOXhaY&#10;adfxkdpTKESEsM9QgQmhzqT0uSGLfuxq4ujdXGMxRNkUUjfYRbitZJokU2mx5LhgsKaNofx++rYK&#10;7Nv2c8Lm0F7N4etDP/P1brbvlBoN+/UcRKA+/If/2jutIJ2m8HsmHgG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qGSL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084" style="position:absolute;left:16637;top:15748;width:609;height:6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a8ucQA&#10;AADcAAAADwAAAGRycy9kb3ducmV2LnhtbESPQWvCQBSE7wX/w/KE3nSjBWtTVxFFUEFEbe+P7DMb&#10;zL4N2W2S+uvdgtDjMDPfMLNFZ0vRUO0LxwpGwwQEceZ0wbmCr8tmMAXhA7LG0jEp+CUPi3nvZYap&#10;di2fqDmHXEQI+xQVmBCqVEqfGbLoh64ijt7V1RZDlHUudY1thNtSjpNkIi0WHBcMVrQylN3OP1aB&#10;fd/sR2wOzbc5HNf6ni23H7tWqdd+t/wEEagL/+Fne6sVjCdv8HcmHg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mvLn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085" style="position:absolute;left:16510;top:23368;width:1092;height:10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8kzcQA&#10;AADcAAAADwAAAGRycy9kb3ducmV2LnhtbESPQWvCQBSE7wX/w/KE3nSjFGtTVxFFUEFEbe+P7DMb&#10;zL4N2W2S+uvdgtDjMDPfMLNFZ0vRUO0LxwpGwwQEceZ0wbmCr8tmMAXhA7LG0jEp+CUPi3nvZYap&#10;di2fqDmHXEQI+xQVmBCqVEqfGbLoh64ijt7V1RZDlHUudY1thNtSjpNkIi0WHBcMVrQylN3OP1aB&#10;fd/sR2wOzbc5HNf6ni23H7tWqdd+t/wEEagL/+Fne6sVjCdv8HcmHg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PJM3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086" style="position:absolute;left:17907;top:5969;width:127;height:1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OBVsQA&#10;AADcAAAADwAAAGRycy9kb3ducmV2LnhtbESPQWvCQBSE7wX/w/KE3nSjUGtTVxFFUEFEbe+P7DMb&#10;zL4N2W2S+uvdgtDjMDPfMLNFZ0vRUO0LxwpGwwQEceZ0wbmCr8tmMAXhA7LG0jEp+CUPi3nvZYap&#10;di2fqDmHXEQI+xQVmBCqVEqfGbLoh64ijt7V1RZDlHUudY1thNtSjpNkIi0WHBcMVrQylN3OP1aB&#10;fd/sR2wOzbc5HNf6ni23H7tWqdd+t/wEEagL/+Fne6sVjCdv8HcmHg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DgVb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087" style="position:absolute;left:16510;top:19558;width:863;height:8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EfIcQA&#10;AADcAAAADwAAAGRycy9kb3ducmV2LnhtbESPQWvCQBSE74L/YXmF3nSjh6jRVcQiWEGK2t4f2Wc2&#10;NPs2ZLdJ2l/vCgWPw8x8w6w2va1ES40vHSuYjBMQxLnTJRcKPq/70RyED8gaK8ek4Jc8bNbDwQoz&#10;7To+U3sJhYgQ9hkqMCHUmZQ+N2TRj11NHL2bayyGKJtC6ga7CLeVnCZJKi2WHBcM1rQzlH9ffqwC&#10;O9sfJ2xO7Zc5fbzpv3x7WLx3Sr2+9NsliEB9eIb/2wetYJqm8DgTj4B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RHyH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088" style="position:absolute;left:14605;top:19558;width:736;height:7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26usQA&#10;AADcAAAADwAAAGRycy9kb3ducmV2LnhtbESPT4vCMBTE74LfITzB25rqQXerUWQXwRVkWf/cH82z&#10;KTYvpYlt109vhAWPw8z8hlmsOluKhmpfOFYwHiUgiDOnC84VnI6bt3cQPiBrLB2Tgj/ysFr2ewtM&#10;tWv5l5pDyEWEsE9RgQmhSqX0mSGLfuQq4uhdXG0xRFnnUtfYRrgt5SRJptJiwXHBYEWfhrLr4WYV&#10;2NlmN2azb85m//Ol79l6+/HdKjUcdOs5iEBdeIX/21utYDKdwfNMPA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durr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089" style="position:absolute;left:18034;top:2032;width:25;height: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IuyMIA&#10;AADcAAAADwAAAGRycy9kb3ducmV2LnhtbERPz2vCMBS+C/sfwht409Qe6laNUjYEJ5QxN++P5q0p&#10;a15KE9vOv94cBjt+fL+3+8m2YqDeN44VrJYJCOLK6YZrBV+fh8UTCB+QNbaOScEvedjvHmZbzLUb&#10;+YOGc6hFDGGfowITQpdL6StDFv3SdcSR+3a9xRBhX0vd4xjDbSvTJMmkxYZjg8GOXgxVP+erVWDX&#10;h9OKTTlcTPn+qm9VcXx+G5WaP07FBkSgKfyL/9xHrSDN4tp4Jh4Bub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Ai7IwgAAANwAAAAPAAAAAAAAAAAAAAAAAJgCAABkcnMvZG93&#10;bnJldi54bWxQSwUGAAAAAAQABAD1AAAAhwMAAAAA&#10;" filled="f" stroked="f" strokeweight="1pt">
                  <v:stroke miterlimit="4" joinstyle="miter"/>
                  <v:textbox inset="3pt,3pt,3pt,3pt"/>
                </v:oval>
                <v:oval id="Circle" o:spid="_x0000_s1090" style="position:absolute;left:14859;top:11811;width:330;height:3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6LU8QA&#10;AADcAAAADwAAAGRycy9kb3ducmV2LnhtbESPQWvCQBSE7wX/w/KE3upGD1ajq0iLYAURo94f2Wc2&#10;mH0bstsk9dd3CwWPw8x8wyzXva1ES40vHSsYjxIQxLnTJRcKLuft2wyED8gaK8ek4Ic8rFeDlyWm&#10;2nV8ojYLhYgQ9ikqMCHUqZQ+N2TRj1xNHL2bayyGKJtC6ga7CLeVnCTJVFosOS4YrOnDUH7Pvq0C&#10;+77dj9kc2qs5HD/1I9/s5l+dUq/DfrMAEagPz/B/e6cVTKZz+DsTj4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Oi1P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091" style="position:absolute;left:14732;top:15748;width:508;height:5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20E8IA&#10;AADcAAAADwAAAGRycy9kb3ducmV2LnhtbERPz2vCMBS+C/sfwhvspqk9rFqNUjYENyiim/dH89aU&#10;NS+lydpuf/1yEDx+fL+3+8m2YqDeN44VLBcJCOLK6YZrBZ8fh/kKhA/IGlvHpOCXPOx3D7Mt5tqN&#10;fKbhEmoRQ9jnqMCE0OVS+sqQRb9wHXHkvlxvMUTY11L3OMZw28o0SZ6lxYZjg8GOXgxV35cfq8Bm&#10;h/clm3K4mvL0qv+q4rh+G5V6epyKDYhAU7iLb+6jVpBmcX48E4+A3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rbQTwgAAANwAAAAPAAAAAAAAAAAAAAAAAJgCAABkcnMvZG93&#10;bnJldi54bWxQSwUGAAAAAAQABAD1AAAAhwMAAAAA&#10;" filled="f" stroked="f" strokeweight="1pt">
                  <v:stroke miterlimit="4" joinstyle="miter"/>
                  <v:textbox inset="3pt,3pt,3pt,3pt"/>
                </v:oval>
                <v:oval id="Circle" o:spid="_x0000_s1092" style="position:absolute;left:14986;top:8001;width:152;height:1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ERiMQA&#10;AADcAAAADwAAAGRycy9kb3ducmV2LnhtbESPT2vCQBTE7wW/w/IEb3UTD1qjq4hF0IIU/90f2Wc2&#10;mH0bstsk9tN3C4Ueh5n5DbNc97YSLTW+dKwgHScgiHOnSy4UXC+71zcQPiBrrByTgid5WK8GL0vM&#10;tOv4RO05FCJC2GeowIRQZ1L63JBFP3Y1cfTurrEYomwKqRvsItxWcpIkU2mx5LhgsKatofxx/rIK&#10;7Gz3kbI5tjdz/HzX3/lmPz90So2G/WYBIlAf/sN/7b1WMJml8HsmHg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hEYj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093" style="position:absolute;left:14986;top:4064;width:25;height: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OP/8QA&#10;AADcAAAADwAAAGRycy9kb3ducmV2LnhtbESPT2vCQBTE7wW/w/IEb3VjDlqjq4hF0IIU/90f2Wc2&#10;mH0bstsk9tN3C4Ueh5n5DbNc97YSLTW+dKxgMk5AEOdOl1wouF52r28gfEDWWDkmBU/ysF4NXpaY&#10;adfxidpzKESEsM9QgQmhzqT0uSGLfuxq4ujdXWMxRNkUUjfYRbitZJokU2mx5LhgsKatofxx/rIK&#10;7Gz3MWFzbG/m+Pmuv/PNfn7olBoN+80CRKA+/If/2nutIJ2l8HsmHg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zj//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094" style="position:absolute;left:15875;top:9906;width:228;height:2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8qZMUA&#10;AADcAAAADwAAAGRycy9kb3ducmV2LnhtbESPQWvCQBSE74X+h+UVetNNLKhNXYO0CCqIqO39kX3N&#10;hmbfhuw2Sf31riD0OMzMN8wiH2wtOmp95VhBOk5AEBdOV1wq+DyvR3MQPiBrrB2Tgj/ykC8fHxaY&#10;adfzkbpTKEWEsM9QgQmhyaT0hSGLfuwa4uh9u9ZiiLItpW6xj3Bby0mSTKXFiuOCwYbeDRU/p1+r&#10;wM7Wu5TNvvsy+8OHvhSrzeu2V+r5aVi9gQg0hP/wvb3RCiazF7idiUdA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fypk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line id="Line" o:spid="_x0000_s1095" style="position:absolute;visibility:visible;mso-wrap-style:square" from="16002,2032" to="16129,21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f8e9sUAAADcAAAADwAAAGRycy9kb3ducmV2LnhtbESPQWvCQBSE7wX/w/IEb81GsSoxq9hC&#10;oJceqhY9PrLPbDD7Ns1uk/TfdwuFHoeZ+YbJ96NtRE+drx0rmCcpCOLS6ZorBedT8bgB4QOyxsYx&#10;KfgmD/vd5CHHTLuB36k/hkpECPsMFZgQ2kxKXxqy6BPXEkfv5jqLIcqukrrDIcJtIxdpupIWa44L&#10;Blt6MVTej19WwdNHv6qvp+fCXt6K8yehHtZGKzWbjoctiEBj+A//tV+1gsV6Cb9n4hGQu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f8e9sUAAADcAAAADwAAAAAAAAAA&#10;AAAAAAChAgAAZHJzL2Rvd25yZXYueG1sUEsFBgAAAAAEAAQA+QAAAJMDAAAAAA==&#10;" stroked="f" strokeweight="1pt">
                  <v:stroke miterlimit="4" joinstyle="miter"/>
                </v:line>
                <v:oval id="Circle" o:spid="_x0000_s1096" style="position:absolute;left:20447;top:19431;width:1092;height:10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oXi8UA&#10;AADcAAAADwAAAGRycy9kb3ducmV2LnhtbESPQWvCQBSE74X+h+UVetNNhKpNXYO0CCqIqO39kX3N&#10;hmbfhuw2Sf31riD0OMzMN8wiH2wtOmp95VhBOk5AEBdOV1wq+DyvR3MQPiBrrB2Tgj/ykC8fHxaY&#10;adfzkbpTKEWEsM9QgQmhyaT0hSGLfuwa4uh9u9ZiiLItpW6xj3Bby0mSTKXFiuOCwYbeDRU/p1+r&#10;wM7Wu5TNvvsy+8OHvhSrzeu2V+r5aVi9gQg0hP/wvb3RCiazF7idiUdA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2heL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097" style="position:absolute;left:14478;top:23495;width:939;height:9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iJ/MQA&#10;AADcAAAADwAAAGRycy9kb3ducmV2LnhtbESPT4vCMBTE74LfITzB25rqQXerUWQXwRVkWf/cH82z&#10;KTYvpYlt109vhAWPw8z8hlmsOluKhmpfOFYwHiUgiDOnC84VnI6bt3cQPiBrLB2Tgj/ysFr2ewtM&#10;tWv5l5pDyEWEsE9RgQmhSqX0mSGLfuQq4uhdXG0xRFnnUtfYRrgt5SRJptJiwXHBYEWfhrLr4WYV&#10;2NlmN2azb85m//Ol79l6+/HdKjUcdOs5iEBdeIX/21utYDKbwvNMPA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0Iifz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098" style="position:absolute;left:14478;top:27432;width:1092;height:10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QsZ8QA&#10;AADcAAAADwAAAGRycy9kb3ducmV2LnhtbESPT2vCQBTE7wW/w/IEb3WjB1Ojq4hF0IIU/90f2Wc2&#10;mH0bstsk9tN3C4Ueh5n5DbNc97YSLTW+dKxgMk5AEOdOl1wouF52r28gfEDWWDkmBU/ysF4NXpaY&#10;adfxidpzKESEsM9QgQmhzqT0uSGLfuxq4ujdXWMxRNkUUjfYRbit5DRJZtJiyXHBYE1bQ/nj/GUV&#10;2HT3MWFzbG/m+Pmuv/PNfn7olBoN+80CRKA+/If/2nutYJqm8HsmHg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ELGf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099" style="position:absolute;left:16002;top:5969;width:76;height: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u4FcIA&#10;AADcAAAADwAAAGRycy9kb3ducmV2LnhtbERPz2vCMBS+C/sfwhvspqk9rFqNUjYENyiim/dH89aU&#10;NS+lydpuf/1yEDx+fL+3+8m2YqDeN44VLBcJCOLK6YZrBZ8fh/kKhA/IGlvHpOCXPOx3D7Mt5tqN&#10;fKbhEmoRQ9jnqMCE0OVS+sqQRb9wHXHkvlxvMUTY11L3OMZw28o0SZ6lxYZjg8GOXgxV35cfq8Bm&#10;h/clm3K4mvL0qv+q4rh+G5V6epyKDYhAU7iLb+6jVpBmcW08E4+A3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27gVwgAAANwAAAAPAAAAAAAAAAAAAAAAAJgCAABkcnMvZG93&#10;bnJldi54bWxQSwUGAAAAAAQABAD1AAAAhwMAAAAA&#10;" filled="f" stroked="f" strokeweight="1pt">
                  <v:stroke miterlimit="4" joinstyle="miter"/>
                  <v:textbox inset="3pt,3pt,3pt,3pt"/>
                </v:oval>
                <v:oval id="Circle" o:spid="_x0000_s1100" style="position:absolute;left:19431;top:21463;width:1117;height:11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cdjsUA&#10;AADcAAAADwAAAGRycy9kb3ducmV2LnhtbESPT2vCQBTE74V+h+UVeqsbPWhN3QRpEawgxT+9P7LP&#10;bDD7NmTXJO2ndwXB4zAzv2EW+WBr0VHrK8cKxqMEBHHhdMWlguNh9fYOwgdkjbVjUvBHHvLs+WmB&#10;qXY976jbh1JECPsUFZgQmlRKXxiy6EeuIY7eybUWQ5RtKXWLfYTbWk6SZCotVhwXDDb0aag47y9W&#10;gZ2tNmM22+7XbH++9H+xXM+/e6VeX4blB4hAQ3iE7+21VjCZzeF2Jh4BmV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lx2O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01" style="position:absolute;left:19939;top:2032;width:25;height: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jENMEA&#10;AADcAAAADwAAAGRycy9kb3ducmV2LnhtbERPy4rCMBTdD/gP4QruxlQX6lSjiCKoIMP42F+aa1Ns&#10;bkoT2858vVkIszyc92LV2VI0VPvCsYLRMAFBnDldcK7getl9zkD4gKyxdEwKfsnDatn7WGCqXcs/&#10;1JxDLmII+xQVmBCqVEqfGbLoh64ijtzd1RZDhHUudY1tDLelHCfJRFosODYYrGhjKHucn1aBne6O&#10;Izan5mZO31v9l633X4dWqUG/W89BBOrCv/jt3msF41mcH8/EIyC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h4xDTBAAAA3AAAAA8AAAAAAAAAAAAAAAAAmAIAAGRycy9kb3du&#10;cmV2LnhtbFBLBQYAAAAABAAEAPUAAACGAwAAAAA=&#10;" filled="f" stroked="f" strokeweight="1pt">
                  <v:stroke miterlimit="4" joinstyle="miter"/>
                  <v:textbox inset="3pt,3pt,3pt,3pt"/>
                </v:oval>
                <v:oval id="Circle" o:spid="_x0000_s1102" style="position:absolute;left:19685;top:13716;width:558;height:5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Rhr8QA&#10;AADcAAAADwAAAGRycy9kb3ducmV2LnhtbESPT2vCQBTE7wW/w/IEb3UTD1ajq4hF0IIU/90f2Wc2&#10;mH0bstsk9tN3C4Ueh5n5DbNc97YSLTW+dKwgHScgiHOnSy4UXC+71xkIH5A1Vo5JwZM8rFeDlyVm&#10;2nV8ovYcChEh7DNUYEKoMyl9bsiiH7uaOHp311gMUTaF1A12EW4rOUmSqbRYclwwWNPWUP44f1kF&#10;9m33kbI5tjdz/HzX3/lmPz90So2G/WYBIlAf/sN/7b1WMJml8HsmHg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0Ya/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103" style="position:absolute;left:19812;top:9906;width:330;height:3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b/2MQA&#10;AADcAAAADwAAAGRycy9kb3ducmV2LnhtbESPT2vCQBTE7wW/w/IEb3VjDlajq4hF0IIU/90f2Wc2&#10;mH0bstsk9tN3C4Ueh5n5DbNc97YSLTW+dKxgMk5AEOdOl1wouF52rzMQPiBrrByTgid5WK8GL0vM&#10;tOv4RO05FCJC2GeowIRQZ1L63JBFP3Y1cfTurrEYomwKqRvsItxWMk2SqbRYclwwWNPWUP44f1kF&#10;9m33MWFzbG/m+Pmuv/PNfn7olBoN+80CRKA+/If/2nutIJ2l8HsmHg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m/9j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104" style="position:absolute;left:20955;top:3937;width:101;height:1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paQ8UA&#10;AADcAAAADwAAAGRycy9kb3ducmV2LnhtbESPQWvCQBSE7wX/w/IEb7pRodXUTRCLoAUp1fb+yL5m&#10;g9m3IbtNYn99tyD0OMzMN8wmH2wtOmp95VjBfJaAIC6crrhU8HHZT1cgfEDWWDsmBTfykGejhw2m&#10;2vX8Tt05lCJC2KeowITQpFL6wpBFP3MNcfS+XGsxRNmWUrfYR7it5SJJHqXFiuOCwYZ2horr+dsq&#10;sE/71zmbU/dpTm8v+qfYHtbHXqnJeNg+gwg0hP/wvX3QCharJfydiUd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qlpD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05" style="position:absolute;left:19558;top:17526;width:838;height:8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PCN8UA&#10;AADcAAAADwAAAGRycy9kb3ducmV2LnhtbESPQWvCQBSE7wX/w/IEb7pRpNXUTRCLoAUp1fb+yL5m&#10;g9m3IbtNYn99tyD0OMzMN8wmH2wtOmp95VjBfJaAIC6crrhU8HHZT1cgfEDWWDsmBTfykGejhw2m&#10;2vX8Tt05lCJC2KeowITQpFL6wpBFP3MNcfS+XGsxRNmWUrfYR7it5SJJHqXFiuOCwYZ2horr+dsq&#10;sE/71zmbU/dpTm8v+qfYHtbHXqnJeNg+gwg0hP/wvX3QCharJfydiUd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Q8I3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line id="Line" o:spid="_x0000_s1106" style="position:absolute;visibility:visible;mso-wrap-style:square" from="20955,0" to="21082,1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2bLSsUAAADcAAAADwAAAGRycy9kb3ducmV2LnhtbESPzWrDMBCE74G+g9hCb4lcQ9LgRDFt&#10;wNBLD80PyXGxNpaJtXItxXbfvgoEehxm5htmnY+2ET11vnas4HWWgCAuna65UnDYF9MlCB+QNTaO&#10;ScEvecg3T5M1ZtoN/E39LlQiQthnqMCE0GZS+tKQRT9zLXH0Lq6zGKLsKqk7HCLcNjJNkoW0WHNc&#10;MNjS1lB53d2sgvmxX9Tn/UdhT1/F4YdQD29GK/XyPL6vQAQaw3/40f7UCtLlHO5n4hGQm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2bLSsUAAADcAAAADwAAAAAAAAAA&#10;AAAAAAChAgAAZHJzL2Rvd25yZXYueG1sUEsFBgAAAAAEAAQA+QAAAJMDAAAAAA==&#10;" stroked="f" strokeweight="1pt">
                  <v:stroke miterlimit="4" joinstyle="miter"/>
                </v:line>
                <v:oval id="Circle" o:spid="_x0000_s1107" style="position:absolute;left:20701;top:11811;width:508;height:5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3528UA&#10;AADcAAAADwAAAGRycy9kb3ducmV2LnhtbESPzWrDMBCE74W+g9hCbomcHPLjRjahJZAGQojb3hdr&#10;a5laK2MptpunjwqFHoeZ+YbZ5qNtRE+drx0rmM8SEMSl0zVXCj7e99M1CB+QNTaOScEPecizx4ct&#10;ptoNfKG+CJWIEPYpKjAhtKmUvjRk0c9cSxy9L9dZDFF2ldQdDhFuG7lIkqW0WHNcMNjSi6Hyu7ha&#10;BXa1P87ZnPpPczq/6lu5O2zeBqUmT+PuGUSgMfyH/9oHrWCxXsLvmXgEZH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3fnb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08" style="position:absolute;left:17907;top:9906;width:279;height:2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FcQMUA&#10;AADcAAAADwAAAGRycy9kb3ducmV2LnhtbESPT2vCQBTE74V+h+UVeqsbPVQb3QRpEawgpf65P7LP&#10;bDD7NmS3SfTTu4LQ4zAzv2EW+WBr0VHrK8cKxqMEBHHhdMWlgsN+9TYD4QOyxtoxKbiQhzx7flpg&#10;ql3Pv9TtQikihH2KCkwITSqlLwxZ9CPXEEfv5FqLIcq2lLrFPsJtLSdJ8i4tVhwXDDb0aag47/6s&#10;AjtdbcZstt3RbH++9LVYrj++e6VeX4blHESgIfyHH+21VjCZTeF+Jh4Bm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kVxA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09" style="position:absolute;left:20828;top:7874;width:279;height:2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7IMsEA&#10;AADcAAAADwAAAGRycy9kb3ducmV2LnhtbERPy4rCMBTdD/gP4QruxlQX6lSjiCKoIMP42F+aa1Ns&#10;bkoT2858vVkIszyc92LV2VI0VPvCsYLRMAFBnDldcK7getl9zkD4gKyxdEwKfsnDatn7WGCqXcs/&#10;1JxDLmII+xQVmBCqVEqfGbLoh64ijtzd1RZDhHUudY1tDLelHCfJRFosODYYrGhjKHucn1aBne6O&#10;Izan5mZO31v9l633X4dWqUG/W89BBOrCv/jt3msF41lcG8/EIyC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YOyDLBAAAA3AAAAA8AAAAAAAAAAAAAAAAAmAIAAGRycy9kb3du&#10;cmV2LnhtbFBLBQYAAAAABAAEAPUAAACGAwAAAAA=&#10;" filled="f" stroked="f" strokeweight="1pt">
                  <v:stroke miterlimit="4" joinstyle="miter"/>
                  <v:textbox inset="3pt,3pt,3pt,3pt"/>
                </v:oval>
                <v:oval id="Circle" o:spid="_x0000_s1110" style="position:absolute;left:20574;top:15621;width:787;height:7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JtqcUA&#10;AADcAAAADwAAAGRycy9kb3ducmV2LnhtbESPT2vCQBTE74V+h+UVeqsbPbQa3QRpEWxBpP65P7LP&#10;bDD7NmS3SfTTu4LQ4zAzv2EW+WBr0VHrK8cKxqMEBHHhdMWlgsN+9TYF4QOyxtoxKbiQhzx7flpg&#10;ql3Pv9TtQikihH2KCkwITSqlLwxZ9CPXEEfv5FqLIcq2lLrFPsJtLSdJ8i4tVhwXDDb0aag47/6s&#10;Avux+hmz2XRHs9l+6WuxXM++e6VeX4blHESgIfyHH+21VjCZzuB+Jh4Bm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Qm2p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11" style="position:absolute;left:17526;top:21463;width:990;height:9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FS6cIA&#10;AADcAAAADwAAAGRycy9kb3ducmV2LnhtbERPz2vCMBS+C/sfwhvspqkeNluNIhOhE4qs2+6P5tmU&#10;NS+liW3nX78cBjt+fL+3+8m2YqDeN44VLBcJCOLK6YZrBZ8fp/kahA/IGlvHpOCHPOx3D7MtZtqN&#10;/E5DGWoRQ9hnqMCE0GVS+sqQRb9wHXHkrq63GCLsa6l7HGO4beUqSZ6lxYZjg8GOXg1V3+XNKrAv&#10;p/OSTTF8meJy1PfqkKdvo1JPj9NhAyLQFP7Ff+5cK1ilcX48E4+A3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oVLpwgAAANwAAAAPAAAAAAAAAAAAAAAAAJgCAABkcnMvZG93&#10;bnJldi54bWxQSwUGAAAAAAQABAD1AAAAhwMAAAAA&#10;" filled="f" stroked="f" strokeweight="1pt">
                  <v:stroke miterlimit="4" joinstyle="miter"/>
                  <v:textbox inset="3pt,3pt,3pt,3pt"/>
                </v:oval>
                <v:oval id="Circle" o:spid="_x0000_s1112" style="position:absolute;left:18923;top:7874;width:228;height:2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33csQA&#10;AADcAAAADwAAAGRycy9kb3ducmV2LnhtbESPT2vCQBTE7wW/w/IEb3UTD7ZGVxGLoAUp/rs/ss9s&#10;MPs2ZLdJ7KfvFgoeh5n5DbNY9bYSLTW+dKwgHScgiHOnSy4UXM7b13cQPiBrrByTggd5WC0HLwvM&#10;tOv4SO0pFCJC2GeowIRQZ1L63JBFP3Y1cfRurrEYomwKqRvsItxWcpIkU2mx5LhgsKaNofx++rYK&#10;7Nv2M2VzaK/m8PWhf/L1brbvlBoN+/UcRKA+PMP/7Z1WMJml8HcmHg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t93L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113" style="position:absolute;left:17653;top:17653;width:736;height:7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9pBcQA&#10;AADcAAAADwAAAGRycy9kb3ducmV2LnhtbESPT2vCQBTE7wW/w/IEb3VjDrZGVxGLoAUp/rs/ss9s&#10;MPs2ZLdJ7KfvFgoeh5n5DbNY9bYSLTW+dKxgMk5AEOdOl1wouJy3r+8gfEDWWDkmBQ/ysFoOXhaY&#10;adfxkdpTKESEsM9QgQmhzqT0uSGLfuxq4ujdXGMxRNkUUjfYRbitZJokU2mx5LhgsKaNofx++rYK&#10;7Nv2c8Lm0F7N4etD/+Tr3WzfKTUa9us5iEB9eIb/2zutIJ2l8HcmHg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/aQX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114" style="position:absolute;left:17780;top:13716;width:508;height:5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PMnsUA&#10;AADcAAAADwAAAGRycy9kb3ducmV2LnhtbESPQWvCQBSE70L/w/IKvelGC1pTN0FaBC2IaNv7I/ua&#10;Dc2+DdltEv31XUHwOMzMN8wqH2wtOmp95VjBdJKAIC6crrhU8PW5Gb+A8AFZY+2YFJzJQ549jFaY&#10;atfzkbpTKEWEsE9RgQmhSaX0hSGLfuIa4uj9uNZiiLItpW6xj3Bby1mSzKXFiuOCwYbeDBW/pz+r&#10;wC42H1M2++7b7A/v+lKst8tdr9TT47B+BRFoCPfwrb3VCmbLZ7ieiUd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c8ye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shape id="Shape" o:spid="_x0000_s1115" style="position:absolute;left:15494;top:29336;width:1117;height:953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B1w8EA&#10;AADcAAAADwAAAGRycy9kb3ducmV2LnhtbESPzarCMBSE94LvEI7gTlPlXtFqFPEi6NIfcHtIjm2x&#10;OalNtPXtzQXB5TAz3zCLVWtL8aTaF44VjIYJCGLtTMGZgvNpO5iC8AHZYOmYFLzIw2rZ7SwwNa7h&#10;Az2PIRMRwj5FBXkIVSql1zlZ9ENXEUfv6mqLIco6k6bGJsJtKcdJMpEWC44LOVa0yUnfjg+rQF+S&#10;qR1tfvd/Wrfhvrs1W7fOlOr32vUcRKA2fMOf9s4oGM9+4P9MPAJy+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7gdcPBAAAA3AAAAA8AAAAAAAAAAAAAAAAAmAIAAGRycy9kb3du&#10;cmV2LnhtbFBLBQYAAAAABAAEAPUAAACGAwAAAAA=&#10;" path="m21600,12672c21600,5472,16691,,10800,,4664,,,5760,,12672v,3456,1227,6624,3191,8928l18655,21600v1718,-2304,2945,-5472,2945,-8928xe" filled="f" stroked="f" strokeweight="1pt">
                  <v:stroke miterlimit="4" joinstyle="miter"/>
                  <v:path arrowok="t" o:extrusionok="f" o:connecttype="custom" o:connectlocs="55881,47626;55881,47626;55881,47626;55881,47626" o:connectangles="0,90,180,270"/>
                </v:shape>
                <v:oval id="Circle" o:spid="_x0000_s1116" style="position:absolute;left:18542;top:19431;width:990;height:9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bxccUA&#10;AADcAAAADwAAAGRycy9kb3ducmV2LnhtbESPQWvCQBSE70L/w/IKvelGoVpTN0FaBC2IaNv7I/ua&#10;Dc2+DdltEv31XUHwOMzMN8wqH2wtOmp95VjBdJKAIC6crrhU8PW5Gb+A8AFZY+2YFJzJQ549jFaY&#10;atfzkbpTKEWEsE9RgQmhSaX0hSGLfuIa4uj9uNZiiLItpW6xj3Bby1mSzKXFiuOCwYbeDBW/pz+r&#10;wC42H1M2++7b7A/v+lKst8tdr9TT47B+BRFoCPfwrb3VCmbLZ7ieiUd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1vFx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17" style="position:absolute;left:18923;top:3937;width:76;height: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RvBsQA&#10;AADcAAAADwAAAGRycy9kb3ducmV2LnhtbESPQWvCQBSE7wX/w/KE3upGD1ajq0iLYAURo94f2Wc2&#10;mH0bstsk9dd3CwWPw8x8wyzXva1ES40vHSsYjxIQxLnTJRcKLuft2wyED8gaK8ek4Ic8rFeDlyWm&#10;2nV8ojYLhYgQ9ikqMCHUqZQ+N2TRj1xNHL2bayyGKJtC6ga7CLeVnCTJVFosOS4YrOnDUH7Pvq0C&#10;+77dj9kc2qs5HD/1I9/s5l+dUq/DfrMAEagPz/B/e6cVTOZT+DsTj4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Ebwb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118" style="position:absolute;left:18669;top:15621;width:685;height:6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jKncUA&#10;AADcAAAADwAAAGRycy9kb3ducmV2LnhtbESPT2vCQBTE74V+h+UVeqsbPWhN3QRpEawgxT+9P7LP&#10;bDD7NmTXJO2ndwXB4zAzv2EW+WBr0VHrK8cKxqMEBHHhdMWlguNh9fYOwgdkjbVjUvBHHvLs+WmB&#10;qXY976jbh1JECPsUFZgQmlRKXxiy6EeuIY7eybUWQ5RtKXWLfYTbWk6SZCotVhwXDDb0aag47y9W&#10;gZ2tNmM22+7XbH++9H+xXM+/e6VeX4blB4hAQ3iE7+21VjCZz+B2Jh4BmV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SMqd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19" style="position:absolute;left:19939;top:5969;width:152;height:1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de78IA&#10;AADcAAAADwAAAGRycy9kb3ducmV2LnhtbERPz2vCMBS+C/sfwhvspqkeNluNIhOhE4qs2+6P5tmU&#10;NS+liW3nX78cBjt+fL+3+8m2YqDeN44VLBcJCOLK6YZrBZ8fp/kahA/IGlvHpOCHPOx3D7MtZtqN&#10;/E5DGWoRQ9hnqMCE0GVS+sqQRb9wHXHkrq63GCLsa6l7HGO4beUqSZ6lxYZjg8GOXg1V3+XNKrAv&#10;p/OSTTF8meJy1PfqkKdvo1JPj9NhAyLQFP7Ff+5cK1ilcW08E4+A3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117vwgAAANwAAAAPAAAAAAAAAAAAAAAAAJgCAABkcnMvZG93&#10;bnJldi54bWxQSwUGAAAAAAQABAD1AAAAhwMAAAAA&#10;" filled="f" stroked="f" strokeweight="1pt">
                  <v:stroke miterlimit="4" joinstyle="miter"/>
                  <v:textbox inset="3pt,3pt,3pt,3pt"/>
                </v:oval>
                <v:oval id="Circle" o:spid="_x0000_s1120" style="position:absolute;left:16764;top:11811;width:381;height:3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v7dMQA&#10;AADcAAAADwAAAGRycy9kb3ducmV2LnhtbESPT2vCQBTE7wW/w/IEb3WjB9tEVxGLoAUp/rs/ss9s&#10;MPs2ZLdJ7KfvFgoeh5n5DbNY9bYSLTW+dKxgMk5AEOdOl1wouJy3r+8gfEDWWDkmBQ/ysFoOXhaY&#10;adfxkdpTKESEsM9QgQmhzqT0uSGLfuxq4ujdXGMxRNkUUjfYRbit5DRJZtJiyXHBYE0bQ/n99G0V&#10;2Lft54TNob2aw9eH/snXu3TfKTUa9us5iEB9eIb/2zutYJqm8HcmHg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b+3T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121" style="position:absolute;left:5842;top:29845;width:330;height:3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rI88EA&#10;AADcAAAADwAAAGRycy9kb3ducmV2LnhtbERPXWvCMBR9F/Yfwh3sTVMVplajyERwAxGrvl+aa1PW&#10;3JQmtt1+/fIw8PFwvleb3laipcaXjhWMRwkI4tzpkgsF18t+OAfhA7LGyjEp+CEPm/XLYIWpdh2f&#10;qc1CIWII+xQVmBDqVEqfG7LoR64mjtzdNRZDhE0hdYNdDLeVnCTJu7RYcmwwWNOHofw7e1gFdrb/&#10;GrM5tjdzPO30b749LD47pd5e++0SRKA+PMX/7oNWME3i/HgmHgG5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NKyPPBAAAA3AAAAA8AAAAAAAAAAAAAAAAAmAIAAGRycy9kb3du&#10;cmV2LnhtbFBLBQYAAAAABAAEAPUAAACGAwAAAAA=&#10;" filled="f" stroked="f" strokeweight="1pt">
                  <v:stroke miterlimit="4" joinstyle="miter"/>
                  <v:textbox inset="3pt,3pt,3pt,3pt"/>
                </v:oval>
                <v:oval id="Circle" o:spid="_x0000_s1122" style="position:absolute;left:4064;top:13970;width:25;height: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ZtaMUA&#10;AADcAAAADwAAAGRycy9kb3ducmV2LnhtbESPQWvCQBSE7wX/w/KE3uomFtSmriIWwRZEjO39kX1m&#10;g9m3IbtNUn99Vyj0OMzMN8xyPdhadNT6yrGCdJKAIC6crrhU8HnePS1A+ICssXZMCn7Iw3o1elhi&#10;pl3PJ+ryUIoIYZ+hAhNCk0npC0MW/cQ1xNG7uNZiiLItpW6xj3Bby2mSzKTFiuOCwYa2hopr/m0V&#10;2PnuI2Vz6L7M4fimb8Vm//LeK/U4HjavIAIN4T/8195rBc9JCvcz8Qj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Bm1o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23" style="position:absolute;left:4953;top:16002;width:101;height:1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TzH8QA&#10;AADcAAAADwAAAGRycy9kb3ducmV2LnhtbESPQWvCQBSE70L/w/IK3nSjgrapq0hFUEGktr0/sq/Z&#10;0OzbkF2T6K93BcHjMDPfMPNlZ0vRUO0LxwpGwwQEceZ0wbmCn+/N4A2ED8gaS8ek4EIelouX3hxT&#10;7Vr+ouYUchEh7FNUYEKoUil9ZsiiH7qKOHp/rrYYoqxzqWtsI9yWcpwkU2mx4LhgsKJPQ9n/6WwV&#10;2NlmP2JzaH7N4bjW12y1fd+1SvVfu9UHiEBdeIYf7a1WMEnGcD8Tj4B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U8x/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124" style="position:absolute;left:5969;top:21844;width:228;height:2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hWhMQA&#10;AADcAAAADwAAAGRycy9kb3ducmV2LnhtbESP3WrCQBSE74W+w3IK3ulGhbamriIVQQWR+nN/yJ5m&#10;Q7NnQ3ZNYp/eLQheDjPzDTNbdLYUDdW+cKxgNExAEGdOF5wrOJ/Wgw8QPiBrLB2Tght5WMxfejNM&#10;tWv5m5pjyEWEsE9RgQmhSqX0mSGLfugq4uj9uNpiiLLOpa6xjXBbynGSvEmLBccFgxV9Gcp+j1er&#10;wL6vdyM2++Zi9oeV/suWm+m2Var/2i0/QQTqwjP8aG+0gkkygf8z8QjI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YVoT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125" style="position:absolute;left:5842;top:25781;width:304;height:3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HO8MQA&#10;AADcAAAADwAAAGRycy9kb3ducmV2LnhtbESPQWvCQBSE70L/w/IK3nRjFVtTVxFFUEFKbb0/sq/Z&#10;0OzbkF2TtL/eFQSPw8x8w8yXnS1FQ7UvHCsYDRMQxJnTBecKvr+2gzcQPiBrLB2Tgj/ysFw89eaY&#10;atfyJzWnkIsIYZ+iAhNClUrpM0MW/dBVxNH7cbXFEGWdS11jG+G2lC9JMpUWC44LBitaG8p+Txer&#10;wL5uDyM2x+Zsjh8b/Z+tdrN9q1T/uVu9gwjUhUf43t5pBeNkArcz8QjI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xzvD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126" style="position:absolute;left:4953;top:11938;width:50;height: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1ra8QA&#10;AADcAAAADwAAAGRycy9kb3ducmV2LnhtbESPQWvCQBSE70L/w/IK3nRjRVtTVxFFUEFKbb0/sq/Z&#10;0OzbkF2TtL/eFQSPw8x8w8yXnS1FQ7UvHCsYDRMQxJnTBecKvr+2gzcQPiBrLB2Tgj/ysFw89eaY&#10;atfyJzWnkIsIYZ+iAhNClUrpM0MW/dBVxNH7cbXFEGWdS11jG+G2lC9JMpUWC44LBitaG8p+Txer&#10;wL5uDyM2x+Zsjh8b/Z+tdrN9q1T/uVu9gwjUhUf43t5pBeNkArcz8QjI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9a2v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127" style="position:absolute;left:4826;top:27813;width:330;height:3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/1HMUA&#10;AADcAAAADwAAAGRycy9kb3ducmV2LnhtbESPQWvCQBSE70L/w/IK3nSTCtqmrkFaBC2I1Lb3R/Y1&#10;G5p9G7JrEv31XUHwOMzMN8wyH2wtOmp95VhBOk1AEBdOV1wq+P7aTJ5B+ICssXZMCs7kIV89jJaY&#10;adfzJ3XHUIoIYZ+hAhNCk0npC0MW/dQ1xNH7da3FEGVbSt1iH+G2lk9JMpcWK44LBht6M1T8HU9W&#10;gV1sPlI2++7H7A/v+lKsty+7Xqnx47B+BRFoCPfwrb3VCmbJHK5n4hG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7/Uc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28" style="position:absolute;left:4064;top:17907;width:76;height: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NQh8UA&#10;AADcAAAADwAAAGRycy9kb3ducmV2LnhtbESPQWvCQBSE70L/w/IK3nQTBW1T1yAVQQsite39kX3N&#10;hmbfhuyaxP76bkHwOMzMN8wqH2wtOmp95VhBOk1AEBdOV1wq+PzYTZ5A+ICssXZMCq7kIV8/jFaY&#10;adfzO3XnUIoIYZ+hAhNCk0npC0MW/dQ1xNH7dq3FEGVbSt1iH+G2lrMkWUiLFccFgw29Gip+zher&#10;wC53bymbY/dljqet/i02++dDr9T4cdi8gAg0hHv41t5rBfNkCf9n4hG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o1CH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29" style="position:absolute;left:4953;top:19939;width:203;height:20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zE9cEA&#10;AADcAAAADwAAAGRycy9kb3ducmV2LnhtbERPXWvCMBR9F/Yfwh3sTVMVplajyERwAxGrvl+aa1PW&#10;3JQmtt1+/fIw8PFwvleb3laipcaXjhWMRwkI4tzpkgsF18t+OAfhA7LGyjEp+CEPm/XLYIWpdh2f&#10;qc1CIWII+xQVmBDqVEqfG7LoR64mjtzdNRZDhE0hdYNdDLeVnCTJu7RYcmwwWNOHofw7e1gFdrb/&#10;GrM5tjdzPO30b749LD47pd5e++0SRKA+PMX/7oNWME3i2ngmHgG5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08xPXBAAAA3AAAAA8AAAAAAAAAAAAAAAAAmAIAAGRycy9kb3du&#10;cmV2LnhtbFBLBQYAAAAABAAEAPUAAACGAwAAAAA=&#10;" filled="f" stroked="f" strokeweight="1pt">
                  <v:stroke miterlimit="4" joinstyle="miter"/>
                  <v:textbox inset="3pt,3pt,3pt,3pt"/>
                </v:oval>
                <v:oval id="Circle" o:spid="_x0000_s1130" style="position:absolute;left:4953;top:23876;width:279;height:2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BhbsUA&#10;AADcAAAADwAAAGRycy9kb3ducmV2LnhtbESPQWvCQBSE74X+h+UVvOnGClpTN0EqghZEatv7I/ua&#10;Dc2+Ddk1if76riD0OMzMN8wqH2wtOmp95VjBdJKAIC6crrhU8PW5Hb+A8AFZY+2YFFzIQ549Pqww&#10;1a7nD+pOoRQRwj5FBSaEJpXSF4Ys+olriKP341qLIcq2lLrFPsJtLZ+TZC4tVhwXDDb0Zqj4PZ2t&#10;ArvYvk/ZHLpvczhu9LVY75b7XqnR07B+BRFoCP/he3unFcySJdzOxCMg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cGFu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31" style="position:absolute;left:5969;top:17907;width:152;height:1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NeLsEA&#10;AADcAAAADwAAAGRycy9kb3ducmV2LnhtbERPXWvCMBR9F/wP4Qq+zbQbOFeNIg5BByK67f3SXJti&#10;c1OarK3+evMw8PFwvher3laipcaXjhWkkwQEce50yYWCn+/tywyED8gaK8ek4EYeVsvhYIGZdh2f&#10;qD2HQsQQ9hkqMCHUmZQ+N2TRT1xNHLmLayyGCJtC6ga7GG4r+ZokU2mx5NhgsKaNofx6/rMK7Pv2&#10;K2VzaH/N4fip7/l697HvlBqP+vUcRKA+PMX/7p1W8JbG+fFMPAJy+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aTXi7BAAAA3AAAAA8AAAAAAAAAAAAAAAAAmAIAAGRycy9kb3du&#10;cmV2LnhtbFBLBQYAAAAABAAEAPUAAACGAwAAAAA=&#10;" filled="f" stroked="f" strokeweight="1pt">
                  <v:stroke miterlimit="4" joinstyle="miter"/>
                  <v:textbox inset="3pt,3pt,3pt,3pt"/>
                </v:oval>
                <v:line id="Line" o:spid="_x0000_s1132" style="position:absolute;visibility:visible;mso-wrap-style:square" from="6985,8001" to="7112,81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rZXU8UAAADcAAAADwAAAGRycy9kb3ducmV2LnhtbESPT2vCQBTE7wW/w/KE3uomLVWJrmKF&#10;QC891D/o8ZF9ZoPZtzG7Jum37xYKHoeZ+Q2zXA+2Fh21vnKsIJ0kIIgLpysuFRz2+cschA/IGmvH&#10;pOCHPKxXo6clZtr1/E3dLpQiQthnqMCE0GRS+sKQRT9xDXH0Lq61GKJsS6lb7CPc1vI1SabSYsVx&#10;wWBDW0PFdXe3Ct6P3bQ67z9ye/rKDzdC3c+MVup5PGwWIAIN4RH+b39qBW9pCn9n4hGQq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rZXU8UAAADcAAAADwAAAAAAAAAA&#10;AAAAAAChAgAAZHJzL2Rvd25yZXYueG1sUEsFBgAAAAAEAAQA+QAAAJMDAAAAAA==&#10;" stroked="f" strokeweight="1pt">
                  <v:stroke miterlimit="4" joinstyle="miter"/>
                </v:line>
                <v:oval id="Circle" o:spid="_x0000_s1133" style="position:absolute;left:6985;top:15875;width:177;height:1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1lwsQA&#10;AADcAAAADwAAAGRycy9kb3ducmV2LnhtbESP3WrCQBSE7wu+w3KE3ukmFvqTuoooggoitXp/yJ5m&#10;g9mzIbsmsU/vFoReDjPzDTOd97YSLTW+dKwgHScgiHOnSy4UnL7Xo3cQPiBrrByTght5mM8GT1PM&#10;tOv4i9pjKESEsM9QgQmhzqT0uSGLfuxq4uj9uMZiiLIppG6wi3BbyUmSvEqLJccFgzUtDeWX49Uq&#10;sG/rXcpm357N/rDSv/li87HtlHoe9otPEIH68B9+tDdawUs6gb8z8Qj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NZcL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134" style="position:absolute;left:6985;top:11938;width:76;height: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HAWcQA&#10;AADcAAAADwAAAGRycy9kb3ducmV2LnhtbESPQWvCQBSE74L/YXlCb3UThdqmriKKYAWRWr0/sq/Z&#10;YPZtyG6TtL/eFQoeh5n5hpkve1uJlhpfOlaQjhMQxLnTJRcKzl/b51cQPiBrrByTgl/ysFwMB3PM&#10;tOv4k9pTKESEsM9QgQmhzqT0uSGLfuxq4uh9u8ZiiLIppG6wi3BbyUmSvEiLJccFgzWtDeXX049V&#10;YGfbfcrm0F7M4bjRf/lq9/bRKfU06lfvIAL14RH+b++0gmk6hfuZeAT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BwFn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135" style="position:absolute;left:7874;top:25781;width:431;height:4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hYLcUA&#10;AADcAAAADwAAAGRycy9kb3ducmV2LnhtbESP3WrCQBSE7wt9h+UI3tVNaulPdBVRBBWkVO39IXvM&#10;BrNnQ3abpH16VxB6OczMN8x03ttKtNT40rGCdJSAIM6dLrlQcDqun95B+ICssXJMCn7Jw3z2+DDF&#10;TLuOv6g9hEJECPsMFZgQ6kxKnxuy6EeuJo7e2TUWQ5RNIXWDXYTbSj4nyau0WHJcMFjT0lB+OfxY&#10;BfZtvUvZ7Ntvs/9c6b98sfnYdkoNB/1iAiJQH/7D9/ZGKxinL3A7E4+An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qFgt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36" style="position:absolute;left:7747;top:29718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T9tsUA&#10;AADcAAAADwAAAGRycy9kb3ducmV2LnhtbESP3WrCQBSE7wt9h+UI3tVNKv2LriKKoIKUqr0/ZI/Z&#10;YPZsyG6TtE/vCkIvh5n5hpnOe1uJlhpfOlaQjhIQxLnTJRcKTsf10zsIH5A1Vo5JwS95mM8eH6aY&#10;adfxF7WHUIgIYZ+hAhNCnUnpc0MW/cjVxNE7u8ZiiLIppG6wi3BbyeckeZUWS44LBmtaGsovhx+r&#10;wL6tdymbfftt9p8r/ZcvNh/bTqnhoF9MQATqw3/43t5oBeP0BW5n4hGQs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5P22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37" style="position:absolute;left:5969;top:13970;width:76;height: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ZjwcQA&#10;AADcAAAADwAAAGRycy9kb3ducmV2LnhtbESPQWvCQBSE74L/YXmCt7qJBdumriKKYAWRWr0/sq/Z&#10;YPZtyG6T2F/vFgoeh5n5hpkve1uJlhpfOlaQThIQxLnTJRcKzl/bp1cQPiBrrByTght5WC6Ggzlm&#10;2nX8Se0pFCJC2GeowIRQZ1L63JBFP3E1cfS+XWMxRNkUUjfYRbit5DRJZtJiyXHBYE1rQ/n19GMV&#10;2JftPmVzaC/mcNzo33y1e/volBqP+tU7iEB9eIT/2zut4Dmdwd+ZeAT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2Y8H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138" style="position:absolute;left:6858;top:19812;width:279;height:2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rGWsQA&#10;AADcAAAADwAAAGRycy9kb3ducmV2LnhtbESPQWvCQBSE7wX/w/IEb7pJC7VNXUUsghVEavX+yL5m&#10;g9m3IbtNor/eFYQeh5n5hpkteluJlhpfOlaQThIQxLnTJRcKjj/r8RsIH5A1Vo5JwYU8LOaDpxlm&#10;2nX8Te0hFCJC2GeowIRQZ1L63JBFP3E1cfR+XWMxRNkUUjfYRbit5HOSvEqLJccFgzWtDOXnw59V&#10;YKfrbcpm157Mbv+pr/ly8/7VKTUa9ssPEIH68B9+tDdawUs6hfuZeATk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6xlr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139" style="position:absolute;left:6858;top:27686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VSKMEA&#10;AADcAAAADwAAAGRycy9kb3ducmV2LnhtbERPXWvCMBR9F/wP4Qq+zbQbOFeNIg5BByK67f3SXJti&#10;c1OarK3+evMw8PFwvher3laipcaXjhWkkwQEce50yYWCn+/tywyED8gaK8ek4EYeVsvhYIGZdh2f&#10;qD2HQsQQ9hkqMCHUmZQ+N2TRT1xNHLmLayyGCJtC6ga7GG4r+ZokU2mx5NhgsKaNofx6/rMK7Pv2&#10;K2VzaH/N4fip7/l697HvlBqP+vUcRKA+PMX/7p1W8JbGtfFMPAJy+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jlUijBAAAA3AAAAA8AAAAAAAAAAAAAAAAAmAIAAGRycy9kb3du&#10;cmV2LnhtbFBLBQYAAAAABAAEAPUAAACGAwAAAAA=&#10;" filled="f" stroked="f" strokeweight="1pt">
                  <v:stroke miterlimit="4" joinstyle="miter"/>
                  <v:textbox inset="3pt,3pt,3pt,3pt"/>
                </v:oval>
                <v:line id="Line" o:spid="_x0000_s1140" style="position:absolute;visibility:visible;mso-wrap-style:square" from="6096,10033" to="6223,10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MBbVcUAAADcAAAADwAAAGRycy9kb3ducmV2LnhtbESPT2vCQBTE7wW/w/KE3upGRavRVawQ&#10;8OKh/qE9PrLPbDD7Ns1uk/Tbd4VCj8PM/IZZb3tbiZYaXzpWMB4lIIhzp0suFFzO2csChA/IGivH&#10;pOCHPGw3g6c1ptp1/E7tKRQiQtinqMCEUKdS+tyQRT9yNXH0bq6xGKJsCqkb7CLcVnKSJHNpseS4&#10;YLCmvaH8fvq2CmbXdl5+nt8y+3HMLl+Euns1WqnnYb9bgQjUh//wX/ugFUzHS3iciUdAb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MBbVcUAAADcAAAADwAAAAAAAAAA&#10;AAAAAAChAgAAZHJzL2Rvd25yZXYueG1sUEsFBgAAAAAEAAQA+QAAAJMDAAAAAA==&#10;" stroked="f" strokeweight="1pt">
                  <v:stroke miterlimit="4" joinstyle="miter"/>
                </v:line>
                <v:oval id="Circle" o:spid="_x0000_s1141" style="position:absolute;left:6858;top:23749;width:381;height:3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+Uk8EA&#10;AADcAAAADwAAAGRycy9kb3ducmV2LnhtbERPXWvCMBR9F/wP4Qp701QF3apRRBF0IGNuvl+aa1Ns&#10;bkoT285fbx4GPh7O93Ld2VI0VPvCsYLxKAFBnDldcK7g92c/fAfhA7LG0jEp+CMP61W/t8RUu5a/&#10;qTmHXMQQ9ikqMCFUqZQ+M2TRj1xFHLmrqy2GCOtc6hrbGG5LOUmSmbRYcGwwWNHWUHY7360CO99/&#10;jtmcmos5fe30I9scPo6tUm+DbrMAEagLL/G/+6AVTCdxfjwTj4B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j/lJPBAAAA3AAAAA8AAAAAAAAAAAAAAAAAmAIAAGRycy9kb3du&#10;cmV2LnhtbFBLBQYAAAAABAAEAPUAAACGAwAAAAA=&#10;" filled="f" stroked="f" strokeweight="1pt">
                  <v:stroke miterlimit="4" joinstyle="miter"/>
                  <v:textbox inset="3pt,3pt,3pt,3pt"/>
                </v:oval>
                <v:oval id="Circle" o:spid="_x0000_s1142" style="position:absolute;left:1016;top:16002;width:25;height: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MxCMQA&#10;AADcAAAADwAAAGRycy9kb3ducmV2LnhtbESP3WrCQBSE7wu+w3KE3ukmFvqTuoooggoitXp/yJ5m&#10;g9mzIbsmsU/vFoReDjPzDTOd97YSLTW+dKwgHScgiHOnSy4UnL7Xo3cQPiBrrByTght5mM8GT1PM&#10;tOv4i9pjKESEsM9QgQmhzqT0uSGLfuxq4uj9uMZiiLIppG6wi3BbyUmSvEqLJccFgzUtDeWX49Uq&#10;sG/rXcpm357N/rDSv/li87HtlHoe9otPEIH68B9+tDdawcskhb8z8Qj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zMQj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143" style="position:absolute;left:1016;top:27940;width:127;height:1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Gvf8UA&#10;AADcAAAADwAAAGRycy9kb3ducmV2LnhtbESPQWvCQBSE7wX/w/KE3urGFGybuoooghVEmur9kX3N&#10;BrNvQ3ZNUn+9Wyj0OMzMN8x8OdhadNT6yrGC6SQBQVw4XXGp4PS1fXoF4QOyxtoxKfghD8vF6GGO&#10;mXY9f1KXh1JECPsMFZgQmkxKXxiy6CeuIY7et2sthijbUuoW+wi3tUyTZCYtVhwXDDa0NlRc8qtV&#10;YF+2+ymbQ3c2h+NG34rV7u2jV+pxPKzeQQQawn/4r73TCp7TFH7P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Ya9/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shape id="Shape" o:spid="_x0000_s1144" style="position:absolute;left:25399;top:17653;width:89;height:609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crzcEA&#10;AADcAAAADwAAAGRycy9kb3ducmV2LnhtbESPQYvCMBSE74L/ITzBm6Yqu0g1LaII7nFdwesjebbF&#10;5qU20dZ/bxYEj8PMfMOs897W4kGtrxwrmE0TEMTamYoLBae//WQJwgdkg7VjUvAkD3k2HKwxNa7j&#10;X3ocQyEihH2KCsoQmlRKr0uy6KeuIY7exbUWQ5RtIU2LXYTbWs6T5FtarDgulNjQtiR9Pd6tAn1O&#10;lna2/frZad2H2+Ha7d2mUGo86jcrEIH68Am/2wejYDFfwP+ZeARk9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RXK83BAAAA3AAAAA8AAAAAAAAAAAAAAAAAmAIAAGRycy9kb3du&#10;cmV2LnhtbFBLBQYAAAAABAAEAPUAAACGAwAAAAA=&#10;" path="m21600,21600l21600,c6172,3150,,6750,,10800v,4050,6172,7650,21600,10800xe" filled="f" stroked="f" strokeweight="1pt">
                  <v:stroke miterlimit="4" joinstyle="miter"/>
                  <v:path arrowok="t" o:extrusionok="f" o:connecttype="custom" o:connectlocs="4446,30481;4446,30481;4446,30481;4446,30481" o:connectangles="0,90,180,270"/>
                </v:shape>
                <v:oval id="Circle" o:spid="_x0000_s1145" style="position:absolute;left:7874;top:21844;width:330;height:3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SSkMUA&#10;AADcAAAADwAAAGRycy9kb3ducmV2LnhtbESP3WrCQBSE7wt9h+UUvDMbf7Bt6iqiCFoQqW3vD9nT&#10;bGj2bMiuSfTp3YLQy2FmvmHmy95WoqXGl44VjJIUBHHudMmFgq/P7fAFhA/IGivHpOBCHpaLx4c5&#10;Ztp1/EHtKRQiQthnqMCEUGdS+tyQRZ+4mjh6P66xGKJsCqkb7CLcVnKcpjNpseS4YLCmtaH893S2&#10;Cuzz9n3E5tB+m8Nxo6/5ave675QaPPWrNxCB+vAfvrd3WsFkPIW/M/EI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xJKQ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46" style="position:absolute;left:1016;top:19939;width:50;height: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g3C8UA&#10;AADcAAAADwAAAGRycy9kb3ducmV2LnhtbESPQWvCQBSE74X+h+UVvJmNirZNXUUUQQsite39kX3N&#10;hmbfhuyaRH+9WxB6HGbmG2a+7G0lWmp86VjBKElBEOdOl1wo+PrcDl9A+ICssXJMCi7kYbl4fJhj&#10;pl3HH9SeQiEihH2GCkwIdSalzw1Z9ImriaP34xqLIcqmkLrBLsJtJcdpOpMWS44LBmtaG8p/T2er&#10;wD5v30dsDu23ORw3+pqvdq/7TqnBU796AxGoD//he3unFUzGU/g7E4+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iDcL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47" style="position:absolute;top:21971;width:25;height: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qpfMQA&#10;AADcAAAADwAAAGRycy9kb3ducmV2LnhtbESPQWvCQBSE7wX/w/KE3nSjBWtTVxFFUEFEbe+P7DMb&#10;zL4N2W2S+uvdgtDjMDPfMLNFZ0vRUO0LxwpGwwQEceZ0wbmCr8tmMAXhA7LG0jEp+CUPi3nvZYap&#10;di2fqDmHXEQI+xQVmBCqVEqfGbLoh64ijt7V1RZDlHUudY1thNtSjpNkIi0WHBcMVrQylN3OP1aB&#10;fd/sR2wOzbc5HNf6ni23H7tWqdd+t/wEEagL/+Fne6sVvI0n8HcmHg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aqXz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line id="Line" o:spid="_x0000_s1148" style="position:absolute;visibility:visible;mso-wrap-style:square" from="0,18034" to="127,181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+gAcUAAADcAAAADwAAAGRycy9kb3ducmV2LnhtbESPQWvCQBSE7wX/w/IEb81GpSoxq9hC&#10;oJceqhY9PrLPbDD7Ns1uk/TfdwuFHoeZ+YbJ96NtRE+drx0rmCcpCOLS6ZorBedT8bgB4QOyxsYx&#10;KfgmD/vd5CHHTLuB36k/hkpECPsMFZgQ2kxKXxqy6BPXEkfv5jqLIcqukrrDIcJtIxdpupIWa44L&#10;Blt6MVTej19WwdNHv6qvp+fCXt6K8yehHtZGKzWbjoctiEBj+A//tV+1guViDb9n4hGQu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H+gAcUAAADcAAAADwAAAAAAAAAA&#10;AAAAAAChAgAAZHJzL2Rvd25yZXYueG1sUEsFBgAAAAAEAAQA+QAAAJMDAAAAAA==&#10;" stroked="f" strokeweight="1pt">
                  <v:stroke miterlimit="4" joinstyle="miter"/>
                </v:line>
                <v:shape id="Shape" o:spid="_x0000_s1149" style="position:absolute;left:13589;top:29463;width:939;height:864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O5vLwA&#10;AADcAAAADwAAAGRycy9kb3ducmV2LnhtbERPSwrCMBDdC94hjOBOUxVFqlFEEXTpB9wOydgWm0lt&#10;oq23NwvB5eP9l+vWluJNtS8cKxgNExDE2pmCMwXXy34wB+EDssHSMSn4kIf1qttZYmpcwyd6n0Mm&#10;Ygj7FBXkIVSplF7nZNEPXUUcuburLYYI60yaGpsYbks5TpKZtFhwbMixom1O+nF+WQX6lsztaDs9&#10;7rRuw/PwaPZukynV77WbBYhAbfiLf+6DUTAZx7XxTDwCcvU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a87m8vAAAANwAAAAPAAAAAAAAAAAAAAAAAJgCAABkcnMvZG93bnJldi54&#10;bWxQSwUGAAAAAAQABAD1AAAAgQMAAAAA&#10;" path="m21600,11753c21600,5400,16638,,10800,,4962,,,5400,,11753v,4129,2043,7941,5254,9847l16346,21600v2919,-1906,5254,-5718,5254,-9847xe" filled="f" stroked="f" strokeweight="1pt">
                  <v:stroke miterlimit="4" joinstyle="miter"/>
                  <v:path arrowok="t" o:extrusionok="f" o:connecttype="custom" o:connectlocs="46991,43181;46991,43181;46991,43181;46991,43181" o:connectangles="0,90,180,270"/>
                </v:shape>
                <v:oval id="Circle" o:spid="_x0000_s1150" style="position:absolute;top:29972;width:76;height: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U9DsUA&#10;AADcAAAADwAAAGRycy9kb3ducmV2LnhtbESPQWvCQBSE70L/w/IKvelGC1pTN0FaBC2IaNv7I/ua&#10;Dc2+DdltEv31XUHwOMzMN8wqH2wtOmp95VjBdJKAIC6crrhU8PW5Gb+A8AFZY+2YFJzJQ549jFaY&#10;atfzkbpTKEWEsE9RgQmhSaX0hSGLfuIa4uj9uNZiiLItpW6xj3Bby1mSzKXFiuOCwYbeDBW/pz+r&#10;wC42H1M2++7b7A/v+lKst8tdr9TT47B+BRFoCPfwrb3VCp5nS7ieiUd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xT0O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51" style="position:absolute;left:2032;top:29845;width:152;height:1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YCTsIA&#10;AADcAAAADwAAAGRycy9kb3ducmV2LnhtbERPXWvCMBR9F/Yfwh3sTVMnzK2aFpkIbiBiN98vzV1T&#10;1tyUJradv948DHw8nO91PtpG9NT52rGC+SwBQVw6XXOl4PtrN30F4QOyxsYxKfgjD3n2MFljqt3A&#10;J+qLUIkYwj5FBSaENpXSl4Ys+plriSP34zqLIcKukrrDIYbbRj4nyYu0WHNsMNjSu6Hyt7hYBXa5&#10;+5yzOfRnczhu9bXc7N8+BqWeHsfNCkSgMdzF/+69VrBYxPnxTDwCMr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JgJOwgAAANwAAAAPAAAAAAAAAAAAAAAAAJgCAABkcnMvZG93&#10;bnJldi54bWxQSwUGAAAAAAQABAD1AAAAhwMAAAAA&#10;" filled="f" stroked="f" strokeweight="1pt">
                  <v:stroke miterlimit="4" joinstyle="miter"/>
                  <v:textbox inset="3pt,3pt,3pt,3pt"/>
                </v:oval>
                <v:oval id="Circle" o:spid="_x0000_s1152" style="position:absolute;top:25908;width:50;height: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qn1cQA&#10;AADcAAAADwAAAGRycy9kb3ducmV2LnhtbESPQWvCQBSE74L/YXlCb3UThdqmriKKYAWRWr0/sq/Z&#10;YPZtyG6TtL/eFQoeh5n5hpkve1uJlhpfOlaQjhMQxLnTJRcKzl/b51cQPiBrrByTgl/ysFwMB3PM&#10;tOv4k9pTKESEsM9QgQmhzqT0uSGLfuxq4uh9u8ZiiLIppG6wi3BbyUmSvEiLJccFgzWtDeXX049V&#10;YGfbfcrm0F7M4bjRf/lq9/bRKfU06lfvIAL14RH+b++0guk0hfuZeAT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qp9X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153" style="position:absolute;left:3937;top:29845;width:228;height:2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g5osUA&#10;AADcAAAADwAAAGRycy9kb3ducmV2LnhtbESPQWvCQBSE7wX/w/KE3nQThbZG1yCKYAtSavX+yD6z&#10;wezbkN0maX99tyD0OMzMN8wqH2wtOmp95VhBOk1AEBdOV1wqOH/uJy8gfEDWWDsmBd/kIV+PHlaY&#10;adfzB3WnUIoIYZ+hAhNCk0npC0MW/dQ1xNG7utZiiLItpW6xj3Bby1mSPEmLFccFgw1tDRW305dV&#10;YJ/3bymbY3cxx/ed/ik2h8Vrr9TjeNgsQQQawn/43j5oBfP5DP7OxCM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uDmi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line id="Line" o:spid="_x0000_s1154" style="position:absolute;visibility:visible;mso-wrap-style:square" from="3048,12065" to="3175,121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p0w38UAAADcAAAADwAAAGRycy9kb3ducmV2LnhtbESPT2vCQBTE7wW/w/KE3urGhtoSXUUL&#10;AS89+KfU4yP7mg3Nvo3ZbRK/vSsIHoeZ+Q2zWA22Fh21vnKsYDpJQBAXTldcKjge8pcPED4ga6wd&#10;k4ILeVgtR08LzLTreUfdPpQiQthnqMCE0GRS+sKQRT9xDXH0fl1rMUTZllK32Ee4reVrksykxYrj&#10;gsGGPg0Vf/t/q+Dtu5tVp8Mmtz9f+fFMqPt3o5V6Hg/rOYhAQ3iE7+2tVpCmKdzOxCMgl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p0w38UAAADcAAAADwAAAAAAAAAA&#10;AAAAAAChAgAAZHJzL2Rvd25yZXYueG1sUEsFBgAAAAAEAAQA+QAAAJMDAAAAAA==&#10;" stroked="f" strokeweight="1pt">
                  <v:stroke miterlimit="4" joinstyle="miter"/>
                </v:line>
                <v:oval id="Circle" o:spid="_x0000_s1155" style="position:absolute;left:3048;top:16002;width:50;height: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0ETcUA&#10;AADcAAAADwAAAGRycy9kb3ducmV2LnhtbESP3WrCQBSE7wXfYTmCd7rxB9tGVxFFsIKU2np/yJ5m&#10;Q7NnQ3ZN0j59Vyh4OczMN8xq09lSNFT7wrGCyTgBQZw5XXCu4PPjMHoG4QOyxtIxKfghD5t1v7fC&#10;VLuW36m5hFxECPsUFZgQqlRKnxmy6MeuIo7el6sthijrXOoa2wi3pZwmyUJaLDguGKxoZyj7vtys&#10;Avt0OE3YnJurOb/t9W+2Pb68tkoNB912CSJQFx7h//ZRK5jN5nA/E4+A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HQRN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56" style="position:absolute;left:3937;top:25908;width:203;height:20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Gh1sUA&#10;AADcAAAADwAAAGRycy9kb3ducmV2LnhtbESPQWvCQBSE74L/YXmCN92oaNvoKqIIVpBSW++P7Gs2&#10;NPs2ZNck7a/vCgWPw8x8w6w2nS1FQ7UvHCuYjBMQxJnTBecKPj8Oo2cQPiBrLB2Tgh/ysFn3eytM&#10;tWv5nZpLyEWEsE9RgQmhSqX0mSGLfuwq4uh9udpiiLLOpa6xjXBbymmSLKTFguOCwYp2hrLvy80q&#10;sE+H04TNubma89te/2bb48trq9Rw0G2XIAJ14RH+bx+1gtlsDvcz8Qj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UaHW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57" style="position:absolute;left:2921;top:19939;width:127;height:1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M/ocUA&#10;AADcAAAADwAAAGRycy9kb3ducmV2LnhtbESPQWvCQBSE70L/w/IKvdVNKmiNrkEqghak1Or9kX3N&#10;hmbfhuyapP76rlDwOMzMN8wyH2wtOmp95VhBOk5AEBdOV1wqOH1tn19B+ICssXZMCn7JQ756GC0x&#10;067nT+qOoRQRwj5DBSaEJpPSF4Ys+rFriKP37VqLIcq2lLrFPsJtLV+SZCotVhwXDDb0Zqj4OV6s&#10;AjvbvqdsDt3ZHD42+lqsd/N9r9TT47BegAg0hHv4v73TCiaTKdzOxCM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gz+h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58" style="position:absolute;left:3937;top:21844;width:152;height:1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+aOsQA&#10;AADcAAAADwAAAGRycy9kb3ducmV2LnhtbESP3WrCQBSE74W+w3IKvdONFapGV5EWwQoi/t0fsqfZ&#10;0OzZkN0mqU/vCoKXw8x8w8yXnS1FQ7UvHCsYDhIQxJnTBecKzqd1fwLCB2SNpWNS8E8elouX3hxT&#10;7Vo+UHMMuYgQ9ikqMCFUqZQ+M2TRD1xFHL0fV1sMUda51DW2EW5L+Z4kH9JiwXHBYEWfhrLf459V&#10;YMfr7ZDNrrmY3f5LX7PVZvrdKvX22q1mIAJ14Rl+tDdawWg0hvuZeAT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Pmjr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159" style="position:absolute;left:2032;top:18034;width:25;height: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AOSMIA&#10;AADcAAAADwAAAGRycy9kb3ducmV2LnhtbERPXWvCMBR9F/Yfwh3sTVMnzK2aFpkIbiBiN98vzV1T&#10;1tyUJradv948DHw8nO91PtpG9NT52rGC+SwBQVw6XXOl4PtrN30F4QOyxsYxKfgjD3n2MFljqt3A&#10;J+qLUIkYwj5FBSaENpXSl4Ys+plriSP34zqLIcKukrrDIYbbRj4nyYu0WHNsMNjSu6Hyt7hYBXa5&#10;+5yzOfRnczhu9bXc7N8+BqWeHsfNCkSgMdzF/+69VrBYxLXxTDwCMr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UA5IwgAAANwAAAAPAAAAAAAAAAAAAAAAAJgCAABkcnMvZG93&#10;bnJldi54bWxQSwUGAAAAAAQABAD1AAAAhwMAAAAA&#10;" filled="f" stroked="f" strokeweight="1pt">
                  <v:stroke miterlimit="4" joinstyle="miter"/>
                  <v:textbox inset="3pt,3pt,3pt,3pt"/>
                </v:oval>
                <v:oval id="Circle" o:spid="_x0000_s1160" style="position:absolute;left:2032;top:25908;width:127;height:1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yr08QA&#10;AADcAAAADwAAAGRycy9kb3ducmV2LnhtbESPQWvCQBSE70L/w/IKvdWNClqjq0hFsIKIVu+P7DMb&#10;mn0bstsk9de7QsHjMDPfMPNlZ0vRUO0LxwoG/QQEceZ0wbmC8/fm/QOED8gaS8ek4I88LBcvvTmm&#10;2rV8pOYUchEh7FNUYEKoUil9Zsii77uKOHpXV1sMUda51DW2EW5LOUySsbRYcFwwWNGnoezn9GsV&#10;2MlmN2Czby5mf1jrW7baTr9apd5eu9UMRKAuPMP/7a1WMBpN4XEmHgG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cq9P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161" style="position:absolute;left:2921;top:23876;width:177;height:1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BxM8IA&#10;AADcAAAADwAAAGRycy9kb3ducmV2LnhtbERPXWvCMBR9F/Yfwh34pqmbbLNrKrIhqCAy594vzV1T&#10;1tyUJrbVX28eBj4ezne2HGwtOmp95VjBbJqAIC6crrhUcPpeT95A+ICssXZMCi7kYZk/jDJMtev5&#10;i7pjKEUMYZ+iAhNCk0rpC0MW/dQ1xJH7da3FEGFbSt1iH8NtLZ+S5EVarDg2GGzow1DxdzxbBfZ1&#10;vZux2Xc/Zn/41NditVlse6XGj8PqHUSgIdzF/+6NVvA8j/PjmXgEZH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IHEzwgAAANwAAAAPAAAAAAAAAAAAAAAAAJgCAABkcnMvZG93&#10;bnJldi54bWxQSwUGAAAAAAQABAD1AAAAhwMAAAAA&#10;" filled="f" stroked="f" strokeweight="1pt">
                  <v:stroke miterlimit="4" joinstyle="miter"/>
                  <v:textbox inset="3pt,3pt,3pt,3pt"/>
                </v:oval>
                <v:oval id="Circle" o:spid="_x0000_s1162" style="position:absolute;left:2032;top:21971;width:76;height: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zUqMUA&#10;AADcAAAADwAAAGRycy9kb3ducmV2LnhtbESP3WrCQBSE7wt9h+UI3tVNaulPdBVRBBWkVO39IXvM&#10;BrNnQ3abpH16VxB6OczMN8x03ttKtNT40rGCdJSAIM6dLrlQcDqun95B+ICssXJMCn7Jw3z2+DDF&#10;TLuOv6g9hEJECPsMFZgQ6kxKnxuy6EeuJo7e2TUWQ5RNIXWDXYTbSj4nyau0WHJcMFjT0lB+OfxY&#10;BfZtvUvZ7Ntvs/9c6b98sfnYdkoNB/1iAiJQH/7D9/ZGKxi/pHA7E4+An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bNSo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63" style="position:absolute;left:2921;top:27813;width:228;height:2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5K38UA&#10;AADcAAAADwAAAGRycy9kb3ducmV2LnhtbESP3WrCQBSE7wt9h+UUvDMbf7Bt6iqiCFoQqW3vD9nT&#10;bGj2bMiuSfTp3YLQy2FmvmHmy95WoqXGl44VjJIUBHHudMmFgq/P7fAFhA/IGivHpOBCHpaLx4c5&#10;Ztp1/EHtKRQiQthnqMCEUGdS+tyQRZ+4mjh6P66xGKJsCqkb7CLcVnKcpjNpseS4YLCmtaH893S2&#10;Cuzz9n3E5tB+m8Nxo6/5ave675QaPPWrNxCB+vAfvrd3WsFkOoa/M/EI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vkrf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64" style="position:absolute;left:1016;top:23876;width:101;height:1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LvRMUA&#10;AADcAAAADwAAAGRycy9kb3ducmV2LnhtbESP3WrCQBSE7wXfYTmCd7rxB9tGVxFFsIKU2np/yJ5m&#10;Q7NnQ3ZN0j59Vyh4OczMN8xq09lSNFT7wrGCyTgBQZw5XXCu4PPjMHoG4QOyxtIxKfghD5t1v7fC&#10;VLuW36m5hFxECPsUFZgQqlRKnxmy6MeuIo7el6sthijrXOoa2wi3pZwmyUJaLDguGKxoZyj7vtys&#10;Avt0OE3YnJurOb/t9W+2Pb68tkoNB912CSJQFx7h//ZRK5jNZ3A/E4+A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8u9E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65" style="position:absolute;left:12065;top:5969;width:25;height: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t3MMUA&#10;AADcAAAADwAAAGRycy9kb3ducmV2LnhtbESPQWvCQBSE70L/w/IKvZmNrVhNXUVaBBWkVO39kX3N&#10;hmbfhuw2if56Vyh4HGbmG2a+7G0lWmp86VjBKElBEOdOl1woOB3XwykIH5A1Vo5JwZk8LBcPgzlm&#10;2nX8Re0hFCJC2GeowIRQZ1L63JBFn7iaOHo/rrEYomwKqRvsItxW8jlNJ9JiyXHBYE3vhvLfw59V&#10;YF/XuxGbfftt9p8f+pKvNrNtp9TTY796AxGoD/fwf3ujFbyMx3A7E4+A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G3cw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66" style="position:absolute;left:11938;top:9906;width:127;height:1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fSq8UA&#10;AADcAAAADwAAAGRycy9kb3ducmV2LnhtbESPQWvCQBSE74X+h+UJvdWN1toaXUUsggoitXp/ZJ/Z&#10;0OzbkN0msb++KxQ8DjPzDTNbdLYUDdW+cKxg0E9AEGdOF5wrOH2tn99B+ICssXRMCq7kYTF/fJhh&#10;ql3Ln9QcQy4ihH2KCkwIVSqlzwxZ9H1XEUfv4mqLIco6l7rGNsJtKYdJMpYWC44LBitaGcq+jz9W&#10;gX1b7wZs9s3Z7A8f+jdbbibbVqmnXrecggjUhXv4v73RCl5Gr3A7E4+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V9Kr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67" style="position:absolute;left:11938;top:13843;width:254;height:2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VM3MUA&#10;AADcAAAADwAAAGRycy9kb3ducmV2LnhtbESPQWvCQBSE7wX/w/IEb3WjFm2jq4gi2IKItt4f2Wc2&#10;mH0bsmuS9td3C0KPw8x8wyxWnS1FQ7UvHCsYDRMQxJnTBecKvj53z68gfEDWWDomBd/kYbXsPS0w&#10;1a7lEzXnkIsIYZ+iAhNClUrpM0MW/dBVxNG7utpiiLLOpa6xjXBbynGSTKXFguOCwYo2hrLb+W4V&#10;2NnuY8Tm0FzM4bjVP9l6//beKjXod+s5iEBd+A8/2nutYPIyhb8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hUzc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68" style="position:absolute;left:12573;top:23622;width:787;height:7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npR8UA&#10;AADcAAAADwAAAGRycy9kb3ducmV2LnhtbESPQWvCQBSE7wX/w/IEb3WjltpGVxFFsAURbb0/ss9s&#10;MPs2ZNck7a/vFgSPw8x8w8yXnS1FQ7UvHCsYDRMQxJnTBecKvr+2z28gfEDWWDomBT/kYbnoPc0x&#10;1a7lIzWnkIsIYZ+iAhNClUrpM0MW/dBVxNG7uNpiiLLOpa6xjXBbynGSvEqLBccFgxWtDWXX080q&#10;sNPt54jNvjmb/WGjf7PV7v2jVWrQ71YzEIG68Ajf2zutYPIyhf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yelH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69" style="position:absolute;left:12573;top:27559;width:914;height:9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Z9NcIA&#10;AADcAAAADwAAAGRycy9kb3ducmV2LnhtbERPXWvCMBR9F/Yfwh34pqmbbLNrKrIhqCAy594vzV1T&#10;1tyUJrbVX28eBj4ezne2HGwtOmp95VjBbJqAIC6crrhUcPpeT95A+ICssXZMCi7kYZk/jDJMtev5&#10;i7pjKEUMYZ+iAhNCk0rpC0MW/dQ1xJH7da3FEGFbSt1iH8NtLZ+S5EVarDg2GGzow1DxdzxbBfZ1&#10;vZux2Xc/Zn/41NditVlse6XGj8PqHUSgIdzF/+6NVvA8j2vjmXgEZH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Vn01wgAAANwAAAAPAAAAAAAAAAAAAAAAAJgCAABkcnMvZG93&#10;bnJldi54bWxQSwUGAAAAAAQABAD1AAAAhwMAAAAA&#10;" filled="f" stroked="f" strokeweight="1pt">
                  <v:stroke miterlimit="4" joinstyle="miter"/>
                  <v:textbox inset="3pt,3pt,3pt,3pt"/>
                </v:oval>
                <v:oval id="Circle" o:spid="_x0000_s1170" style="position:absolute;left:11684;top:25654;width:685;height:6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rYrsUA&#10;AADcAAAADwAAAGRycy9kb3ducmV2LnhtbESP3WrCQBSE7wXfYTmF3tWNtlSNriItggpS/Ls/ZI/Z&#10;0OzZkN0maZ/eFQpeDjPzDTNfdrYUDdW+cKxgOEhAEGdOF5wrOJ/WLxMQPiBrLB2Tgl/ysFz0e3NM&#10;tWv5QM0x5CJC2KeowIRQpVL6zJBFP3AVcfSurrYYoqxzqWtsI9yWcpQk79JiwXHBYEUfhrLv449V&#10;YMfr3ZDNvrmY/den/stWm+m2Ver5qVvNQATqwiP8395oBa9vU7ifi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Gtiu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71" style="position:absolute;left:11684;top:29591;width:762;height:7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nn7sIA&#10;AADcAAAADwAAAGRycy9kb3ducmV2LnhtbERPXWvCMBR9F/Yfwh34pqkbbrNrKrIhqCAy594vzV1T&#10;1tyUJrbVX28eBj4ezne2HGwtOmp95VjBbJqAIC6crrhUcPpeT95A+ICssXZMCi7kYZk/jDJMtev5&#10;i7pjKEUMYZ+iAhNCk0rpC0MW/dQ1xJH7da3FEGFbSt1iH8NtLZ+S5EVarDg2GGzow1DxdzxbBfZ1&#10;vZux2Xc/Zn/41NditVlse6XGj8PqHUSgIdzF/+6NVvA8j/PjmXgEZH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+efuwgAAANwAAAAPAAAAAAAAAAAAAAAAAJgCAABkcnMvZG93&#10;bnJldi54bWxQSwUGAAAAAAQABAD1AAAAhwMAAAAA&#10;" filled="f" stroked="f" strokeweight="1pt">
                  <v:stroke miterlimit="4" joinstyle="miter"/>
                  <v:textbox inset="3pt,3pt,3pt,3pt"/>
                </v:oval>
                <v:oval id="Circle" o:spid="_x0000_s1172" style="position:absolute;left:11811;top:17780;width:431;height:4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VCdcUA&#10;AADcAAAADwAAAGRycy9kb3ducmV2LnhtbESP3WrCQBSE7wt9h+UI3tVNKv2LriKKoIKUqr0/ZI/Z&#10;YPZsyG6TtE/vCkIvh5n5hpnOe1uJlhpfOlaQjhIQxLnTJRcKTsf10zsIH5A1Vo5JwS95mM8eH6aY&#10;adfxF7WHUIgIYZ+hAhNCnUnpc0MW/cjVxNE7u8ZiiLIppG6wi3BbyeckeZUWS44LBmtaGsovhx+r&#10;wL6tdymbfftt9p8r/ZcvNh/bTqnhoF9MQATqw3/43t5oBeOXFG5n4hGQs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tUJ1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73" style="position:absolute;left:12700;top:19685;width:609;height:6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fcAsUA&#10;AADcAAAADwAAAGRycy9kb3ducmV2LnhtbESPQWvCQBSE74X+h+UVvJmNirZNXUUUQQsite39kX3N&#10;hmbfhuyaRH+9WxB6HGbmG2a+7G0lWmp86VjBKElBEOdOl1wo+PrcDl9A+ICssXJMCi7kYbl4fJhj&#10;pl3HH9SeQiEihH2GCkwIdSalzw1Z9ImriaP34xqLIcqmkLrBLsJtJcdpOpMWS44LBmtaG8p/T2er&#10;wD5v30dsDu23ORw3+pqvdq/7TqnBU796AxGoD//he3unFUymY/g7E4+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Z9wC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74" style="position:absolute;left:11684;top:21717;width:558;height:5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t5mcUA&#10;AADcAAAADwAAAGRycy9kb3ducmV2LnhtbESPQWvCQBSE74L/YXmCN92oaNvoKqIIVpBSW++P7Gs2&#10;NPs2ZNck7a/vCgWPw8x8w6w2nS1FQ7UvHCuYjBMQxJnTBecKPj8Oo2cQPiBrLB2Tgh/ysFn3eytM&#10;tWv5nZpLyEWEsE9RgQmhSqX0mSGLfuwq4uh9udpiiLLOpa6xjXBbymmSLKTFguOCwYp2hrLvy80q&#10;sE+H04TNubma89te/2bb48trq9Rw0G2XIAJ14RH+bx+1gtl8Bvcz8Qj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K3mZ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75" style="position:absolute;left:13589;top:25527;width:863;height:8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Lh7cUA&#10;AADcAAAADwAAAGRycy9kb3ducmV2LnhtbESPQWvCQBSE74X+h+UJvdWN1toaXUUsggoitXp/ZJ/Z&#10;0OzbkN0msb++KxQ8DjPzDTNbdLYUDdW+cKxg0E9AEGdOF5wrOH2tn99B+ICssXRMCq7kYTF/fJhh&#10;ql3Ln9QcQy4ihH2KCkwIVSqlzwxZ9H1XEUfv4mqLIco6l7rGNsJtKYdJMpYWC44LBitaGcq+jz9W&#10;gX1b7wZs9s3Z7A8f+jdbbibbVqmnXrecggjUhXv4v73RCl5eR3A7E4+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wuHt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76" style="position:absolute;left:7874;top:17907;width:228;height:2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5EdsUA&#10;AADcAAAADwAAAGRycy9kb3ducmV2LnhtbESPQWvCQBSE70L/w/IKvZmNLVpNXUVaBBWkVO39kX3N&#10;hmbfhuw2if56Vyh4HGbmG2a+7G0lWmp86VjBKElBEOdOl1woOB3XwykIH5A1Vo5JwZk8LBcPgzlm&#10;2nX8Re0hFCJC2GeowIRQZ1L63JBFn7iaOHo/rrEYomwKqRvsItxW8jlNJ9JiyXHBYE3vhvLfw59V&#10;YF/XuxGbfftt9p8f+pKvNrNtp9TTY796AxGoD/fwf3ujFbyMx3A7E4+A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jkR2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77" style="position:absolute;left:13716;top:17780;width:508;height:5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zaAcUA&#10;AADcAAAADwAAAGRycy9kb3ducmV2LnhtbESPQWvCQBSE7wX/w/IEb3WjUm2jq4gi2IKItt4f2Wc2&#10;mH0bsmuS9td3C0KPw8x8wyxWnS1FQ7UvHCsYDRMQxJnTBecKvj53z68gfEDWWDomBd/kYbXsPS0w&#10;1a7lEzXnkIsIYZ+iAhNClUrpM0MW/dBVxNG7utpiiLLOpa6xjXBbynGSTKXFguOCwYo2hrLb+W4V&#10;2NnuY8Tm0FzM4bjVP9l6//beKjXod+s5iEBd+A8/2nutYPIyhb8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XNoB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78" style="position:absolute;left:13716;top:21590;width:685;height:6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B/msUA&#10;AADcAAAADwAAAGRycy9kb3ducmV2LnhtbESPQWvCQBSE7wX/w/IEb3Wj0tpGVxFFsAURbb0/ss9s&#10;MPs2ZNck7a/vFgSPw8x8w8yXnS1FQ7UvHCsYDRMQxJnTBecKvr+2z28gfEDWWDomBT/kYbnoPc0x&#10;1a7lIzWnkIsIYZ+iAhNClUrpM0MW/dBVxNG7uNpiiLLOpa6xjXBbynGSvEqLBccFgxWtDWXX080q&#10;sNPt54jNvjmb/WGjf7PV7v2jVWrQ71YzEIG68Ajf2zutYPIyhf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EH+a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79" style="position:absolute;left:13970;top:5969;width:50;height: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/r6MIA&#10;AADcAAAADwAAAGRycy9kb3ducmV2LnhtbERPXWvCMBR9F/Yfwh34pqkbbrNrKrIhqCAy594vzV1T&#10;1tyUJrbVX28eBj4ezne2HGwtOmp95VjBbJqAIC6crrhUcPpeT95A+ICssXZMCi7kYZk/jDJMtev5&#10;i7pjKEUMYZ+iAhNCk0rpC0MW/dQ1xJH7da3FEGFbSt1iH8NtLZ+S5EVarDg2GGzow1DxdzxbBfZ1&#10;vZux2Xc/Zn/41NditVlse6XGj8PqHUSgIdzF/+6NVvA8j2vjmXgEZH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j+vowgAAANwAAAAPAAAAAAAAAAAAAAAAAJgCAABkcnMvZG93&#10;bnJldi54bWxQSwUGAAAAAAQABAD1AAAAhwMAAAAA&#10;" filled="f" stroked="f" strokeweight="1pt">
                  <v:stroke miterlimit="4" joinstyle="miter"/>
                  <v:textbox inset="3pt,3pt,3pt,3pt"/>
                </v:oval>
                <v:oval id="Circle" o:spid="_x0000_s1180" style="position:absolute;left:13970;top:9906;width:177;height:1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NOc8UA&#10;AADcAAAADwAAAGRycy9kb3ducmV2LnhtbESP3WrCQBSE7wXfYTmF3tWNllaNriItggpS/Ls/ZI/Z&#10;0OzZkN0maZ/eFQpeDjPzDTNfdrYUDdW+cKxgOEhAEGdOF5wrOJ/WLxMQPiBrLB2Tgl/ysFz0e3NM&#10;tWv5QM0x5CJC2KeowIRQpVL6zJBFP3AVcfSurrYYoqxzqWtsI9yWcpQk79JiwXHBYEUfhrLv449V&#10;YMfr3ZDNvrmY/den/stWm+m2Ver5qVvNQATqwiP8395oBa9vU7ifi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w05z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81" style="position:absolute;left:12827;top:15748;width:431;height:4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UtU8EA&#10;AADcAAAADwAAAGRycy9kb3ducmV2LnhtbERPW2vCMBR+F/wP4Qi+zVQFp9UooghuIGNe3g/NsSk2&#10;J6WJbbdfvzwMfPz47qtNZ0vRUO0LxwrGowQEceZ0wbmC6+XwNgfhA7LG0jEp+CEPm3W/t8JUu5a/&#10;qTmHXMQQ9ikqMCFUqZQ+M2TRj1xFHLm7qy2GCOtc6hrbGG5LOUmSmbRYcGwwWNHOUPY4P60C+374&#10;HLM5NTdz+trr32x7XHy0Sg0H3XYJIlAXXuJ/91ErmM7i/HgmHgG5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6VLVPBAAAA3AAAAA8AAAAAAAAAAAAAAAAAmAIAAGRycy9kb3du&#10;cmV2LnhtbFBLBQYAAAAABAAEAPUAAACGAwAAAAA=&#10;" filled="f" stroked="f" strokeweight="1pt">
                  <v:stroke miterlimit="4" joinstyle="miter"/>
                  <v:textbox inset="3pt,3pt,3pt,3pt"/>
                </v:oval>
                <v:oval id="Circle" o:spid="_x0000_s1182" style="position:absolute;left:12827;top:11938;width:254;height:2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mIyMQA&#10;AADcAAAADwAAAGRycy9kb3ducmV2LnhtbESPQWvCQBSE74L/YXmCt7qJBdumriKKYAWRWr0/sq/Z&#10;YPZtyG6T2F/vFgoeh5n5hpkve1uJlhpfOlaQThIQxLnTJRcKzl/bp1cQPiBrrByTght5WC6Ggzlm&#10;2nX8Se0pFCJC2GeowIRQZ1L63JBFP3E1cfS+XWMxRNkUUjfYRbit5DRJZtJiyXHBYE1rQ/n19GMV&#10;2JftPmVzaC/mcNzo33y1e/volBqP+tU7iEB9eIT/2zut4HmWwt+ZeAT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ZiMj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183" style="position:absolute;left:12954;top:4064;width:25;height: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sWv8QA&#10;AADcAAAADwAAAGRycy9kb3ducmV2LnhtbESPQWvCQBSE7wX/w/KE3nSjBWtTVxFFUEFEbe+P7DMb&#10;zL4N2W2S+uvdgtDjMDPfMLNFZ0vRUO0LxwpGwwQEceZ0wbmCr8tmMAXhA7LG0jEp+CUPi3nvZYap&#10;di2fqDmHXEQI+xQVmBCqVEqfGbLoh64ijt7V1RZDlHUudY1thNtSjpNkIi0WHBcMVrQylN3OP1aB&#10;fd/sR2wOzbc5HNf6ni23H7tWqdd+t/wEEagL/+Fne6sVvE3G8HcmHg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LFr/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184" style="position:absolute;left:10922;top:11938;width:177;height:1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ezJMUA&#10;AADcAAAADwAAAGRycy9kb3ducmV2LnhtbESPQWvCQBSE70L/w/IKvdVNKmiNrkEqghak1Or9kX3N&#10;hmbfhuyapP76rlDwOMzMN8wyH2wtOmp95VhBOk5AEBdOV1wqOH1tn19B+ICssXZMCn7JQ756GC0x&#10;067nT+qOoRQRwj5DBSaEJpPSF4Ys+rFriKP37VqLIcq2lLrFPsJtLV+SZCotVhwXDDb0Zqj4OV6s&#10;AjvbvqdsDt3ZHD42+lqsd/N9r9TT47BegAg0hHv4v73TCibTCdzOxCM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R7Mk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85" style="position:absolute;left:12954;top:8001;width:101;height:1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4rUMUA&#10;AADcAAAADwAAAGRycy9kb3ducmV2LnhtbESPQWvCQBSE7wX/w/IEb3WjFm2jq4gi2IKItt4f2Wc2&#10;mH0bsmuS9td3C0KPw8x8wyxWnS1FQ7UvHCsYDRMQxJnTBecKvj53z68gfEDWWDomBd/kYbXsPS0w&#10;1a7lEzXnkIsIYZ+iAhNClUrpM0MW/dBVxNG7utpiiLLOpa6xjXBbynGSTKXFguOCwYo2hrLb+W4V&#10;2NnuY8Tm0FzM4bjVP9l6//beKjXod+s5iEBd+A8/2nutYDJ9gb8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ritQ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86" style="position:absolute;left:13843;top:13843;width:330;height:3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KOy8UA&#10;AADcAAAADwAAAGRycy9kb3ducmV2LnhtbESPQWvCQBSE7wX/w/IEb3WjUm2jq4gi2IKItt4f2Wc2&#10;mH0bsmuS9td3C0KPw8x8wyxWnS1FQ7UvHCsYDRMQxJnTBecKvj53z68gfEDWWDomBd/kYbXsPS0w&#10;1a7lEzXnkIsIYZ+iAhNClUrpM0MW/dBVxNG7utpiiLLOpa6xjXBbynGSTKXFguOCwYo2hrLb+W4V&#10;2NnuY8Tm0FzM4bjVP9l6//beKjXod+s5iEBd+A8/2nutYDJ9gb8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4o7L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87" style="position:absolute;left:8890;top:19812;width:381;height:3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AQvMQA&#10;AADcAAAADwAAAGRycy9kb3ducmV2LnhtbESPQWvCQBSE74L/YXmCt7rRQtqmriKKYAWRWr0/sq/Z&#10;YPZtyG6T2F/vFgoeh5n5hpkve1uJlhpfOlYwnSQgiHOnSy4UnL+2T68gfEDWWDkmBTfysFwMB3PM&#10;tOv4k9pTKESEsM9QgQmhzqT0uSGLfuJq4uh9u8ZiiLIppG6wi3BbyVmSpNJiyXHBYE1rQ/n19GMV&#10;2Jftfsrm0F7M4bjRv/lq9/bRKTUe9at3EIH68Aj/t3dawXOawt+ZeAT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4wELz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188" style="position:absolute;left:8890;top:15875;width:254;height:2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y1J8QA&#10;AADcAAAADwAAAGRycy9kb3ducmV2LnhtbESPQWvCQBSE7wX/w/IEb3WjgtrUVcQiqCCitvdH9pkN&#10;Zt+G7DaJ/fVdodDjMDPfMItVZ0vRUO0LxwpGwwQEceZ0wbmCz+v2dQ7CB2SNpWNS8CAPq2XvZYGp&#10;di2fqbmEXEQI+xQVmBCqVEqfGbLoh64ijt7N1RZDlHUudY1thNtSjpNkKi0WHBcMVrQxlN0v31aB&#10;nW0PIzbH5sscTx/6J1vv3vatUoN+t34HEagL/+G/9k4rmExn8DwTj4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8tSf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189" style="position:absolute;left:9779;top:25654;width:558;height:5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MhVcEA&#10;AADcAAAADwAAAGRycy9kb3ducmV2LnhtbERPW2vCMBR+F/wP4Qi+zVQFp9UooghuIGNe3g/NsSk2&#10;J6WJbbdfvzwMfPz47qtNZ0vRUO0LxwrGowQEceZ0wbmC6+XwNgfhA7LG0jEp+CEPm3W/t8JUu5a/&#10;qTmHXMQQ9ikqMCFUqZQ+M2TRj1xFHLm7qy2GCOtc6hrbGG5LOUmSmbRYcGwwWNHOUPY4P60C+374&#10;HLM5NTdz+trr32x7XHy0Sg0H3XYJIlAXXuJ/91ErmM7i2ngmHgG5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DjIVXBAAAA3AAAAA8AAAAAAAAAAAAAAAAAmAIAAGRycy9kb3du&#10;cmV2LnhtbFBLBQYAAAAABAAEAPUAAACGAwAAAAA=&#10;" filled="f" stroked="f" strokeweight="1pt">
                  <v:stroke miterlimit="4" joinstyle="miter"/>
                  <v:textbox inset="3pt,3pt,3pt,3pt"/>
                </v:oval>
                <v:oval id="Circle" o:spid="_x0000_s1190" style="position:absolute;left:9017;top:11938;width:127;height:1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+EzsUA&#10;AADcAAAADwAAAGRycy9kb3ducmV2LnhtbESP3WrCQBSE7wXfYTlC7+rGCv6kriIWwQoiant/yJ5m&#10;g9mzIbsmaZ/eFQpeDjPzDbNYdbYUDdW+cKxgNExAEGdOF5wr+LpsX2cgfEDWWDomBb/kYbXs9xaY&#10;atfyiZpzyEWEsE9RgQmhSqX0mSGLfugq4uj9uNpiiLLOpa6xjXBbyrckmUiLBccFgxVtDGXX880q&#10;sNPtfsTm0Hybw/FD/2Xr3fyzVepl0K3fQQTqwjP8395pBePJHB5n4hG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r4TO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91" style="position:absolute;left:9779;top:29591;width:609;height:6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y7jsIA&#10;AADcAAAADwAAAGRycy9kb3ducmV2LnhtbERPW2vCMBR+F/YfwhnsbaZuMLWaFpkIKsiYl/dDc9aU&#10;NSeliW3drzcPAx8/vvsyH2wtOmp95VjBZJyAIC6crrhUcD5tXmcgfEDWWDsmBTfykGdPoyWm2vX8&#10;Td0xlCKGsE9RgQmhSaX0hSGLfuwa4sj9uNZiiLAtpW6xj+G2lm9J8iEtVhwbDDb0aaj4PV6tAjvd&#10;7CdsDt3FHL7W+q9Ybee7XqmX52G1ABFoCA/xv3urFbxP4/x4Jh4Bm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TLuOwgAAANwAAAAPAAAAAAAAAAAAAAAAAJgCAABkcnMvZG93&#10;bnJldi54bWxQSwUGAAAAAAQABAD1AAAAhwMAAAAA&#10;" filled="f" stroked="f" strokeweight="1pt">
                  <v:stroke miterlimit="4" joinstyle="miter"/>
                  <v:textbox inset="3pt,3pt,3pt,3pt"/>
                </v:oval>
                <v:oval id="Circle" o:spid="_x0000_s1192" style="position:absolute;left:9017;top:8001;width:50;height: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AeFcQA&#10;AADcAAAADwAAAGRycy9kb3ducmV2LnhtbESPQWvCQBSE7wX/w/IEb7pJC7VNXUUsghVEavX+yL5m&#10;g9m3IbtNor/eFYQeh5n5hpkteluJlhpfOlaQThIQxLnTJRcKjj/r8RsIH5A1Vo5JwYU8LOaDpxlm&#10;2nX8Te0hFCJC2GeowIRQZ1L63JBFP3E1cfR+XWMxRNkUUjfYRbit5HOSvEqLJccFgzWtDOXnw59V&#10;YKfrbcpm157Mbv+pr/ly8/7VKTUa9ssPEIH68B9+tDdawcs0hfuZeATk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AHhX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193" style="position:absolute;left:8001;top:13970;width:127;height:1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KAYsUA&#10;AADcAAAADwAAAGRycy9kb3ducmV2LnhtbESPQWvCQBSE74X+h+UVetNNLKhNXYO0CCqIqO39kX3N&#10;hmbfhuw2Sf31riD0OMzMN8wiH2wtOmp95VhBOk5AEBdOV1wq+DyvR3MQPiBrrB2Tgj/ykC8fHxaY&#10;adfzkbpTKEWEsM9QgQmhyaT0hSGLfuwa4uh9u9ZiiLItpW6xj3Bby0mSTKXFiuOCwYbeDRU/p1+r&#10;wM7Wu5TNvvsy+8OHvhSrzeu2V+r5aVi9gQg0hP/wvb3RCl5mE7idiUdA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0oBi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94" style="position:absolute;left:8001;top:10033;width:50;height: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4l+cQA&#10;AADcAAAADwAAAGRycy9kb3ducmV2LnhtbESP3WrCQBSE74W+w3IKvdONFapGV5EWwQoi/t0fsqfZ&#10;0OzZkN0mqU/vCoKXw8x8w8yXnS1FQ7UvHCsYDhIQxJnTBecKzqd1fwLCB2SNpWNS8E8elouX3hxT&#10;7Vo+UHMMuYgQ9ikqMCFUqZQ+M2TRD1xFHL0fV1sMUda51DW2EW5L+Z4kH9JiwXHBYEWfhrLf459V&#10;YMfr7ZDNrrmY3f5LX7PVZvrdKvX22q1mIAJ14Rl+tDdawWg8gvuZeAT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eJfn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195" style="position:absolute;left:8763;top:27686;width:584;height:5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e9jcUA&#10;AADcAAAADwAAAGRycy9kb3ducmV2LnhtbESPQWvCQBSE7wX/w/IEb3WjltpGVxFFsAURbb0/ss9s&#10;MPs2ZNck7a/vFgSPw8x8w8yXnS1FQ7UvHCsYDRMQxJnTBecKvr+2z28gfEDWWDomBT/kYbnoPc0x&#10;1a7lIzWnkIsIYZ+iAhNClUrpM0MW/dBVxNG7uNpiiLLOpa6xjXBbynGSvEqLBccFgxWtDWXX080q&#10;sNPt54jNvjmb/WGjf7PV7v2jVWrQ71YzEIG68Ajf2zutYDJ9gf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d72N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96" style="position:absolute;left:8763;top:23749;width:508;height:5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sYFsUA&#10;AADcAAAADwAAAGRycy9kb3ducmV2LnhtbESPQWvCQBSE7wX/w/IEb3Wj0tpGVxFFsAURbb0/ss9s&#10;MPs2ZNck7a/vFgSPw8x8w8yXnS1FQ7UvHCsYDRMQxJnTBecKvr+2z28gfEDWWDomBT/kYbnoPc0x&#10;1a7lIzWnkIsIYZ+iAhNClUrpM0MW/dBVxNG7uNpiiLLOpa6xjXBbynGSvEqLBccFgxWtDWXX080q&#10;sNPt54jNvjmb/WGjf7PV7v2jVWrQ71YzEIG68Ajf2zutYDJ9gf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OxgW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97" style="position:absolute;left:10922;top:8001;width:76;height: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mGYcQA&#10;AADcAAAADwAAAGRycy9kb3ducmV2LnhtbESPQWvCQBSE7wX/w/IEb3WjgtrUVcQiqCCitvdH9pkN&#10;Zt+G7DaJ/fVdodDjMDPfMItVZ0vRUO0LxwpGwwQEceZ0wbmCz+v2dQ7CB2SNpWNS8CAPq2XvZYGp&#10;di2fqbmEXEQI+xQVmBCqVEqfGbLoh64ijt7N1RZDlHUudY1thNtSjpNkKi0WHBcMVrQxlN0v31aB&#10;nW0PIzbH5sscTx/6J1vv3vatUoN+t34HEagL/+G/9k4rmMym8DwTj4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phmH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198" style="position:absolute;left:10668;top:23622;width:635;height:6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Uj+sUA&#10;AADcAAAADwAAAGRycy9kb3ducmV2LnhtbESPQWvCQBSE74X+h+UVetONFRqbuoq0CFYQMdX7I/ua&#10;Dc2+Ddk1Sf31riD0OMzMN8x8OdhadNT6yrGCyTgBQVw4XXGp4Pi9Hs1A+ICssXZMCv7Iw3Lx+DDH&#10;TLueD9TloRQRwj5DBSaEJpPSF4Ys+rFriKP341qLIcq2lLrFPsJtLV+S5FVarDguGGzow1Dxm5+t&#10;ApuutxM2u+5kdvtPfSlWm7evXqnnp2H1DiLQEP7D9/ZGK5imKdzOxCMgF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pSP6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99" style="position:absolute;left:10795;top:19685;width:508;height:5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q3iMIA&#10;AADcAAAADwAAAGRycy9kb3ducmV2LnhtbERPW2vCMBR+F/YfwhnsbaZuMLWaFpkIKsiYl/dDc9aU&#10;NSeliW3drzcPAx8/vvsyH2wtOmp95VjBZJyAIC6crrhUcD5tXmcgfEDWWDsmBTfykGdPoyWm2vX8&#10;Td0xlCKGsE9RgQmhSaX0hSGLfuwa4sj9uNZiiLAtpW6xj+G2lm9J8iEtVhwbDDb0aaj4PV6tAjvd&#10;7CdsDt3FHL7W+q9Ybee7XqmX52G1ABFoCA/xv3urFbxP49p4Jh4Bm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OreIwgAAANwAAAAPAAAAAAAAAAAAAAAAAJgCAABkcnMvZG93&#10;bnJldi54bWxQSwUGAAAAAAQABAD1AAAAhwMAAAAA&#10;" filled="f" stroked="f" strokeweight="1pt">
                  <v:stroke miterlimit="4" joinstyle="miter"/>
                  <v:textbox inset="3pt,3pt,3pt,3pt"/>
                </v:oval>
                <v:oval id="Circle" o:spid="_x0000_s1200" style="position:absolute;left:10668;top:27559;width:736;height:7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YSE8QA&#10;AADcAAAADwAAAGRycy9kb3ducmV2LnhtbESPQWvCQBSE7wX/w/KE3nSjQtXUVUQRrCCitvdH9jUb&#10;zL4N2TVJ++u7gtDjMDPfMItVZ0vRUO0LxwpGwwQEceZ0wbmCz+tuMAPhA7LG0jEp+CEPq2XvZYGp&#10;di2fqbmEXEQI+xQVmBCqVEqfGbLoh64ijt63qy2GKOtc6hrbCLelHCfJm7RYcFwwWNHGUHa73K0C&#10;O90dRmyOzZc5nrb6N1vv5x+tUq/9bv0OIlAX/sPP9l4rmEzn8DgTj4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2EhP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201" style="position:absolute;left:10795;top:15875;width:330;height:3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nLqcEA&#10;AADcAAAADwAAAGRycy9kb3ducmV2LnhtbERPXWvCMBR9F/wP4Qp7m6kTtq4zijgEJ4jo9P3S3DXF&#10;5qY0se389eZB8PFwvmeL3laipcaXjhVMxgkI4tzpkgsFp9/1awrCB2SNlWNS8E8eFvPhYIaZdh0f&#10;qD2GQsQQ9hkqMCHUmZQ+N2TRj11NHLk/11gMETaF1A12MdxW8i1J3qXFkmODwZpWhvLL8WoV2I/1&#10;dsJm157Nbv+tb/ly8/nTKfUy6pdfIAL14Sl+uDdawTSN8+OZeATk/A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6Zy6nBAAAA3AAAAA8AAAAAAAAAAAAAAAAAmAIAAGRycy9kb3du&#10;cmV2LnhtbFBLBQYAAAAABAAEAPUAAACGAwAAAAA=&#10;" filled="f" stroked="f" strokeweight="1pt">
                  <v:stroke miterlimit="4" joinstyle="miter"/>
                  <v:textbox inset="3pt,3pt,3pt,3pt"/>
                </v:oval>
                <v:oval id="Circle" o:spid="_x0000_s1202" style="position:absolute;left:9906;top:17780;width:330;height:3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VuMsQA&#10;AADcAAAADwAAAGRycy9kb3ducmV2LnhtbESPQWvCQBSE74L/YXlCb3UTC9VGVxFFsIJIbb0/sq/Z&#10;0OzbkF2TtL/eFQoeh5n5hlmseluJlhpfOlaQjhMQxLnTJRcKvj53zzMQPiBrrByTgl/ysFoOBwvM&#10;tOv4g9pzKESEsM9QgQmhzqT0uSGLfuxq4uh9u8ZiiLIppG6wi3BbyUmSvEqLJccFgzVtDOU/56tV&#10;YKe7Q8rm2F7M8bTVf/l6//beKfU06tdzEIH68Aj/t/dawcsshfuZeAT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VbjL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203" style="position:absolute;left:9906;top:13970;width:177;height:1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fwRcUA&#10;AADcAAAADwAAAGRycy9kb3ducmV2LnhtbESPQWvCQBSE7wX/w/IEb7pRodXUTRCLoAUp1fb+yL5m&#10;g9m3IbtNYn99tyD0OMzMN8wmH2wtOmp95VjBfJaAIC6crrhU8HHZT1cgfEDWWDsmBTfykGejhw2m&#10;2vX8Tt05lCJC2KeowITQpFL6wpBFP3MNcfS+XGsxRNmWUrfYR7it5SJJHqXFiuOCwYZ2horr+dsq&#10;sE/71zmbU/dpTm8v+qfYHtbHXqnJeNg+gwg0hP/wvX3QCparBfydiUd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B/BF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204" style="position:absolute;left:9779;top:21717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tV3sUA&#10;AADcAAAADwAAAGRycy9kb3ducmV2LnhtbESPQWvCQBSE70L/w/IKvenGCmpTN0FaBC2IaNv7I/ua&#10;Dc2+DdltEv31XUHwOMzMN8wqH2wtOmp95VjBdJKAIC6crrhU8PW5GS9B+ICssXZMCs7kIc8eRitM&#10;tev5SN0plCJC2KeowITQpFL6wpBFP3ENcfR+XGsxRNmWUrfYR7it5XOSzKXFiuOCwYbeDBW/pz+r&#10;wC42H1M2++7b7A/v+lKsty+7Xqmnx2H9CiLQEO7hW3urFcyWM7ieiUd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S1Xe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line id="Line" o:spid="_x0000_s1205" style="position:absolute;visibility:visible;mso-wrap-style:square" from="10033,5969" to="10160,60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thTMUAAADcAAAADwAAAGRycy9kb3ducmV2LnhtbESPS2vDMBCE74X8B7GB3ho5jybBiRLS&#10;gCGXHJoH7XGxNpaJtXIt1Xb/fRUo9DjMzDfMetvbSrTU+NKxgvEoAUGcO11yoeByzl6WIHxA1lg5&#10;JgU/5GG7GTytMdWu43dqT6EQEcI+RQUmhDqV0ueGLPqRq4mjd3ONxRBlU0jdYBfhtpKTJJlLiyXH&#10;BYM17Q3l99O3VfB6befl5/ktsx/H7PJFqLuF0Uo9D/vdCkSgPvyH/9oHrWC6nMHjTDwCcvM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sthTMUAAADcAAAADwAAAAAAAAAA&#10;AAAAAAChAgAAZHJzL2Rvd25yZXYueG1sUEsFBgAAAAAEAAQA+QAAAJMDAAAAAA==&#10;" stroked="f" strokeweight="1pt">
                  <v:stroke miterlimit="4" joinstyle="miter"/>
                </v:line>
                <v:oval id="Circle" o:spid="_x0000_s1206" style="position:absolute;left:10033;top:10033;width:76;height: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5oMcUA&#10;AADcAAAADwAAAGRycy9kb3ducmV2LnhtbESP3WrCQBSE7wXfYTmF3tWNllaNriItggpS/Ls/ZI/Z&#10;0OzZkN0maZ/eFQpeDjPzDTNfdrYUDdW+cKxgOEhAEGdOF5wrOJ/WLxMQPiBrLB2Tgl/ysFz0e3NM&#10;tWv5QM0x5CJC2KeowIRQpVL6zJBFP3AVcfSurrYYoqxzqWtsI9yWcpQk79JiwXHBYEUfhrLv449V&#10;YMfr3ZDNvrmY/den/stWm+m2Ver5qVvNQATqwiP8395oBa+TN7ifi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7mgx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</v:group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9"/>
    <w:multiLevelType w:val="singleLevel"/>
    <w:tmpl w:val="B6A0B97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FF7707" w:themeColor="accent2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9BC56F7"/>
    <w:multiLevelType w:val="hybridMultilevel"/>
    <w:tmpl w:val="3A1E1C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9" w15:restartNumberingAfterBreak="0">
    <w:nsid w:val="3C1B17F1"/>
    <w:multiLevelType w:val="hybridMultilevel"/>
    <w:tmpl w:val="60A86F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2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3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4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247022"/>
    <w:multiLevelType w:val="multilevel"/>
    <w:tmpl w:val="400A361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 w15:restartNumberingAfterBreak="0">
    <w:nsid w:val="48E40A21"/>
    <w:multiLevelType w:val="multilevel"/>
    <w:tmpl w:val="0A16583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7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FAB167A"/>
    <w:multiLevelType w:val="hybridMultilevel"/>
    <w:tmpl w:val="F4DC51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FFD5C02"/>
    <w:multiLevelType w:val="hybridMultilevel"/>
    <w:tmpl w:val="09C62A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D3201AD"/>
    <w:multiLevelType w:val="hybridMultilevel"/>
    <w:tmpl w:val="CDC6AF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23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4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6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7" w15:restartNumberingAfterBreak="0">
    <w:nsid w:val="7C367033"/>
    <w:multiLevelType w:val="hybridMultilevel"/>
    <w:tmpl w:val="3DB474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643802091">
    <w:abstractNumId w:val="14"/>
  </w:num>
  <w:num w:numId="2" w16cid:durableId="1767073083">
    <w:abstractNumId w:val="10"/>
  </w:num>
  <w:num w:numId="3" w16cid:durableId="1954240639">
    <w:abstractNumId w:val="21"/>
  </w:num>
  <w:num w:numId="4" w16cid:durableId="487133521">
    <w:abstractNumId w:val="15"/>
  </w:num>
  <w:num w:numId="5" w16cid:durableId="1919515183">
    <w:abstractNumId w:val="16"/>
  </w:num>
  <w:num w:numId="6" w16cid:durableId="776221929">
    <w:abstractNumId w:val="25"/>
  </w:num>
  <w:num w:numId="7" w16cid:durableId="2081250927">
    <w:abstractNumId w:val="8"/>
  </w:num>
  <w:num w:numId="8" w16cid:durableId="468402857">
    <w:abstractNumId w:val="13"/>
  </w:num>
  <w:num w:numId="9" w16cid:durableId="1237934445">
    <w:abstractNumId w:val="23"/>
  </w:num>
  <w:num w:numId="10" w16cid:durableId="1530800347">
    <w:abstractNumId w:val="2"/>
  </w:num>
  <w:num w:numId="11" w16cid:durableId="1516772565">
    <w:abstractNumId w:val="7"/>
  </w:num>
  <w:num w:numId="12" w16cid:durableId="1120956656">
    <w:abstractNumId w:val="1"/>
  </w:num>
  <w:num w:numId="13" w16cid:durableId="1736969997">
    <w:abstractNumId w:val="3"/>
  </w:num>
  <w:num w:numId="14" w16cid:durableId="2124306636">
    <w:abstractNumId w:val="12"/>
  </w:num>
  <w:num w:numId="15" w16cid:durableId="1412392570">
    <w:abstractNumId w:val="11"/>
  </w:num>
  <w:num w:numId="16" w16cid:durableId="1555194401">
    <w:abstractNumId w:val="22"/>
  </w:num>
  <w:num w:numId="17" w16cid:durableId="23989594">
    <w:abstractNumId w:val="4"/>
  </w:num>
  <w:num w:numId="18" w16cid:durableId="2142265756">
    <w:abstractNumId w:val="28"/>
  </w:num>
  <w:num w:numId="19" w16cid:durableId="1767966351">
    <w:abstractNumId w:val="24"/>
  </w:num>
  <w:num w:numId="20" w16cid:durableId="564296516">
    <w:abstractNumId w:val="17"/>
  </w:num>
  <w:num w:numId="21" w16cid:durableId="23529837">
    <w:abstractNumId w:val="26"/>
  </w:num>
  <w:num w:numId="22" w16cid:durableId="1917207399">
    <w:abstractNumId w:val="6"/>
  </w:num>
  <w:num w:numId="23" w16cid:durableId="2037922122">
    <w:abstractNumId w:val="0"/>
  </w:num>
  <w:num w:numId="24" w16cid:durableId="1151869495">
    <w:abstractNumId w:val="0"/>
  </w:num>
  <w:num w:numId="25" w16cid:durableId="1146704789">
    <w:abstractNumId w:val="27"/>
  </w:num>
  <w:num w:numId="26" w16cid:durableId="25179603">
    <w:abstractNumId w:val="20"/>
  </w:num>
  <w:num w:numId="27" w16cid:durableId="156270073">
    <w:abstractNumId w:val="19"/>
  </w:num>
  <w:num w:numId="28" w16cid:durableId="54664033">
    <w:abstractNumId w:val="9"/>
  </w:num>
  <w:num w:numId="29" w16cid:durableId="2115397388">
    <w:abstractNumId w:val="18"/>
  </w:num>
  <w:num w:numId="30" w16cid:durableId="678968055">
    <w:abstractNumId w:val="5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3"/>
  <w:removePersonalInformation/>
  <w:removeDateAndTime/>
  <w:embedTrueTypeFonts/>
  <w:proofState w:spelling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473F"/>
    <w:rsid w:val="00052382"/>
    <w:rsid w:val="0006568A"/>
    <w:rsid w:val="00076F0F"/>
    <w:rsid w:val="00084253"/>
    <w:rsid w:val="000D1F49"/>
    <w:rsid w:val="000E6867"/>
    <w:rsid w:val="001727CA"/>
    <w:rsid w:val="002C56E6"/>
    <w:rsid w:val="002E4AFC"/>
    <w:rsid w:val="002F2708"/>
    <w:rsid w:val="003116AE"/>
    <w:rsid w:val="003471C4"/>
    <w:rsid w:val="00361E11"/>
    <w:rsid w:val="003F0847"/>
    <w:rsid w:val="0040090B"/>
    <w:rsid w:val="0046302A"/>
    <w:rsid w:val="00487D2D"/>
    <w:rsid w:val="004D5D62"/>
    <w:rsid w:val="005112D0"/>
    <w:rsid w:val="00577E06"/>
    <w:rsid w:val="005A3BF7"/>
    <w:rsid w:val="005B3E29"/>
    <w:rsid w:val="005C5396"/>
    <w:rsid w:val="005F2035"/>
    <w:rsid w:val="005F78E5"/>
    <w:rsid w:val="005F7990"/>
    <w:rsid w:val="00635B84"/>
    <w:rsid w:val="0063739C"/>
    <w:rsid w:val="006C1A29"/>
    <w:rsid w:val="006E23B3"/>
    <w:rsid w:val="00770F25"/>
    <w:rsid w:val="007A35A8"/>
    <w:rsid w:val="007B0A85"/>
    <w:rsid w:val="007C6A52"/>
    <w:rsid w:val="0082043E"/>
    <w:rsid w:val="008311CD"/>
    <w:rsid w:val="00894C2C"/>
    <w:rsid w:val="008E09D9"/>
    <w:rsid w:val="008E203A"/>
    <w:rsid w:val="0091229C"/>
    <w:rsid w:val="009129A0"/>
    <w:rsid w:val="00940E73"/>
    <w:rsid w:val="0098597D"/>
    <w:rsid w:val="009929ED"/>
    <w:rsid w:val="009B15B0"/>
    <w:rsid w:val="009F619A"/>
    <w:rsid w:val="009F6DDE"/>
    <w:rsid w:val="00A2473F"/>
    <w:rsid w:val="00A370A8"/>
    <w:rsid w:val="00B933F2"/>
    <w:rsid w:val="00BD4753"/>
    <w:rsid w:val="00BD5CB1"/>
    <w:rsid w:val="00BE62EE"/>
    <w:rsid w:val="00C003BA"/>
    <w:rsid w:val="00C239EA"/>
    <w:rsid w:val="00C24813"/>
    <w:rsid w:val="00C46878"/>
    <w:rsid w:val="00CB4A51"/>
    <w:rsid w:val="00CD4532"/>
    <w:rsid w:val="00CD47B0"/>
    <w:rsid w:val="00CE6104"/>
    <w:rsid w:val="00CE7918"/>
    <w:rsid w:val="00CE7A78"/>
    <w:rsid w:val="00D16163"/>
    <w:rsid w:val="00DB3FAD"/>
    <w:rsid w:val="00E61C09"/>
    <w:rsid w:val="00EB2F11"/>
    <w:rsid w:val="00EB3B58"/>
    <w:rsid w:val="00EC7359"/>
    <w:rsid w:val="00EE3054"/>
    <w:rsid w:val="00F00606"/>
    <w:rsid w:val="00F01256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,"/>
  <w14:docId w14:val="3DE804A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2E4AFC"/>
    <w:pPr>
      <w:widowControl w:val="0"/>
      <w:autoSpaceDE w:val="0"/>
      <w:autoSpaceDN w:val="0"/>
      <w:adjustRightInd w:val="0"/>
    </w:pPr>
    <w:rPr>
      <w:rFonts w:eastAsia="Times New Roman" w:cs="Arial"/>
    </w:rPr>
  </w:style>
  <w:style w:type="paragraph" w:styleId="Heading1">
    <w:name w:val="heading 1"/>
    <w:basedOn w:val="Normal"/>
    <w:next w:val="Normal"/>
    <w:link w:val="Heading1Char"/>
    <w:uiPriority w:val="1"/>
    <w:rsid w:val="002E4AFC"/>
    <w:pPr>
      <w:ind w:left="119"/>
      <w:outlineLvl w:val="0"/>
    </w:pPr>
    <w:rPr>
      <w:rFonts w:ascii="Arial Black" w:hAnsi="Arial Black" w:cs="Arial Black"/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qFormat/>
    <w:rsid w:val="002E4AFC"/>
    <w:pPr>
      <w:keepNext/>
      <w:keepLines/>
      <w:pBdr>
        <w:top w:val="single" w:sz="24" w:space="6" w:color="FF7707" w:themeColor="accent2"/>
      </w:pBdr>
      <w:spacing w:after="120"/>
      <w:outlineLvl w:val="1"/>
    </w:pPr>
    <w:rPr>
      <w:rFonts w:asciiTheme="majorHAnsi" w:eastAsiaTheme="majorEastAsia" w:hAnsiTheme="majorHAnsi" w:cstheme="majorBidi"/>
      <w:color w:val="202B6A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1"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ind w:left="144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101534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01534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2E4AFC"/>
    <w:rPr>
      <w:rFonts w:ascii="Arial Black" w:eastAsia="Times New Roman" w:hAnsi="Arial Black" w:cs="Arial Black"/>
      <w:b/>
      <w:bCs/>
      <w:sz w:val="24"/>
      <w:szCs w:val="24"/>
    </w:rPr>
  </w:style>
  <w:style w:type="paragraph" w:styleId="BodyText">
    <w:name w:val="Body Text"/>
    <w:basedOn w:val="Normal"/>
    <w:link w:val="BodyTextChar"/>
    <w:uiPriority w:val="1"/>
    <w:semiHidden/>
    <w:rsid w:val="002E4AFC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2E4AFC"/>
    <w:rPr>
      <w:rFonts w:eastAsia="Times New Roman" w:cs="Arial"/>
      <w:sz w:val="20"/>
      <w:szCs w:val="20"/>
    </w:rPr>
  </w:style>
  <w:style w:type="paragraph" w:styleId="Date">
    <w:name w:val="Date"/>
    <w:basedOn w:val="Normal"/>
    <w:next w:val="Normal"/>
    <w:link w:val="DateChar"/>
    <w:uiPriority w:val="99"/>
    <w:semiHidden/>
    <w:rsid w:val="002E4AFC"/>
    <w:pPr>
      <w:spacing w:line="480" w:lineRule="auto"/>
    </w:pPr>
    <w:rPr>
      <w:rFonts w:cs="Georgia"/>
    </w:rPr>
  </w:style>
  <w:style w:type="character" w:customStyle="1" w:styleId="Heading2Char">
    <w:name w:val="Heading 2 Char"/>
    <w:basedOn w:val="DefaultParagraphFont"/>
    <w:link w:val="Heading2"/>
    <w:uiPriority w:val="9"/>
    <w:rsid w:val="002E4AFC"/>
    <w:rPr>
      <w:rFonts w:asciiTheme="majorHAnsi" w:eastAsiaTheme="majorEastAsia" w:hAnsiTheme="majorHAnsi" w:cstheme="majorBidi"/>
      <w:color w:val="202B6A" w:themeColor="accent1"/>
      <w:sz w:val="26"/>
      <w:szCs w:val="26"/>
    </w:rPr>
  </w:style>
  <w:style w:type="character" w:customStyle="1" w:styleId="DateChar">
    <w:name w:val="Date Char"/>
    <w:basedOn w:val="DefaultParagraphFont"/>
    <w:link w:val="Date"/>
    <w:uiPriority w:val="99"/>
    <w:semiHidden/>
    <w:rsid w:val="002E4AFC"/>
    <w:rPr>
      <w:rFonts w:eastAsia="Times New Roman" w:cs="Georgia"/>
    </w:rPr>
  </w:style>
  <w:style w:type="character" w:customStyle="1" w:styleId="Heading3Char">
    <w:name w:val="Heading 3 Char"/>
    <w:basedOn w:val="DefaultParagraphFont"/>
    <w:link w:val="Heading3"/>
    <w:uiPriority w:val="1"/>
    <w:rsid w:val="000D1F49"/>
    <w:rPr>
      <w:b/>
      <w:bCs/>
      <w:color w:val="694A77"/>
      <w:sz w:val="28"/>
      <w:szCs w:val="27"/>
    </w:rPr>
  </w:style>
  <w:style w:type="paragraph" w:customStyle="1" w:styleId="Dates">
    <w:name w:val="Dates"/>
    <w:basedOn w:val="BodyText"/>
    <w:qFormat/>
    <w:rsid w:val="002E4AFC"/>
    <w:pPr>
      <w:kinsoku w:val="0"/>
      <w:overflowPunct w:val="0"/>
    </w:pPr>
    <w:rPr>
      <w:rFonts w:cs="Georgia"/>
      <w:b/>
      <w:color w:val="202B6A" w:themeColor="accent1"/>
      <w:sz w:val="18"/>
    </w:rPr>
  </w:style>
  <w:style w:type="paragraph" w:customStyle="1" w:styleId="Experience">
    <w:name w:val="Experience"/>
    <w:basedOn w:val="Normal"/>
    <w:qFormat/>
    <w:rsid w:val="002E4AFC"/>
    <w:pPr>
      <w:widowControl/>
      <w:autoSpaceDE/>
      <w:autoSpaceDN/>
      <w:adjustRightInd/>
      <w:spacing w:after="200"/>
    </w:pPr>
    <w:rPr>
      <w:rFonts w:eastAsiaTheme="minorHAnsi" w:cstheme="minorBidi"/>
      <w:szCs w:val="24"/>
    </w:rPr>
  </w:style>
  <w:style w:type="paragraph" w:styleId="Footer">
    <w:name w:val="footer"/>
    <w:basedOn w:val="Normal"/>
    <w:link w:val="FooterChar"/>
    <w:uiPriority w:val="99"/>
    <w:semiHidden/>
    <w:rsid w:val="002E4AF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E4AFC"/>
    <w:rPr>
      <w:rFonts w:eastAsia="Times New Roman" w:cs="Arial"/>
    </w:rPr>
  </w:style>
  <w:style w:type="paragraph" w:styleId="Header">
    <w:name w:val="header"/>
    <w:basedOn w:val="Normal"/>
    <w:link w:val="HeaderChar"/>
    <w:uiPriority w:val="99"/>
    <w:semiHidden/>
    <w:rsid w:val="002E4AF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E4AFC"/>
    <w:rPr>
      <w:rFonts w:eastAsia="Times New Roman" w:cs="Arial"/>
    </w:rPr>
  </w:style>
  <w:style w:type="paragraph" w:customStyle="1" w:styleId="Information">
    <w:name w:val="Information"/>
    <w:basedOn w:val="BodyText"/>
    <w:uiPriority w:val="1"/>
    <w:qFormat/>
    <w:rsid w:val="002E4AFC"/>
    <w:pPr>
      <w:kinsoku w:val="0"/>
      <w:overflowPunct w:val="0"/>
      <w:ind w:left="397"/>
    </w:pPr>
    <w:rPr>
      <w:rFonts w:cs="Georgia"/>
      <w:b/>
      <w:color w:val="000000" w:themeColor="text1"/>
      <w:szCs w:val="17"/>
    </w:rPr>
  </w:style>
  <w:style w:type="paragraph" w:styleId="ListBullet">
    <w:name w:val="List Bullet"/>
    <w:basedOn w:val="Normal"/>
    <w:uiPriority w:val="99"/>
    <w:qFormat/>
    <w:rsid w:val="002E4AFC"/>
    <w:pPr>
      <w:numPr>
        <w:numId w:val="24"/>
      </w:numPr>
      <w:contextualSpacing/>
    </w:pPr>
    <w:rPr>
      <w:rFonts w:cs="Georgia"/>
    </w:rPr>
  </w:style>
  <w:style w:type="paragraph" w:styleId="ListParagraph">
    <w:name w:val="List Paragraph"/>
    <w:basedOn w:val="Normal"/>
    <w:uiPriority w:val="1"/>
    <w:semiHidden/>
    <w:rsid w:val="002E4AFC"/>
    <w:pPr>
      <w:spacing w:before="10"/>
      <w:ind w:left="485" w:hanging="266"/>
    </w:pPr>
    <w:rPr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2E4AFC"/>
    <w:rPr>
      <w:color w:val="808080"/>
    </w:rPr>
  </w:style>
  <w:style w:type="character" w:styleId="Strong">
    <w:name w:val="Strong"/>
    <w:basedOn w:val="DefaultParagraphFont"/>
    <w:uiPriority w:val="22"/>
    <w:semiHidden/>
    <w:qFormat/>
    <w:rsid w:val="002E4AFC"/>
    <w:rPr>
      <w:b/>
      <w:bCs/>
      <w:color w:val="FF7707" w:themeColor="accent2"/>
    </w:rPr>
  </w:style>
  <w:style w:type="table" w:styleId="TableGrid">
    <w:name w:val="Table Grid"/>
    <w:basedOn w:val="TableNormal"/>
    <w:uiPriority w:val="39"/>
    <w:rsid w:val="002E4AFC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semiHidden/>
    <w:rsid w:val="002E4AFC"/>
    <w:rPr>
      <w:rFonts w:ascii="Times New Roman" w:hAnsi="Times New Roman" w:cs="Times New Roman"/>
      <w:sz w:val="24"/>
      <w:szCs w:val="24"/>
    </w:rPr>
  </w:style>
  <w:style w:type="paragraph" w:styleId="Title">
    <w:name w:val="Title"/>
    <w:basedOn w:val="BodyText"/>
    <w:next w:val="Normal"/>
    <w:link w:val="TitleChar"/>
    <w:uiPriority w:val="10"/>
    <w:qFormat/>
    <w:rsid w:val="002E4AFC"/>
    <w:pPr>
      <w:kinsoku w:val="0"/>
      <w:overflowPunct w:val="0"/>
      <w:spacing w:before="120"/>
    </w:pPr>
    <w:rPr>
      <w:rFonts w:asciiTheme="majorHAnsi" w:hAnsiTheme="majorHAnsi" w:cs="Arial Black"/>
      <w:b/>
      <w:bCs/>
      <w:color w:val="FF7707" w:themeColor="accent2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E4AFC"/>
    <w:rPr>
      <w:rFonts w:asciiTheme="majorHAnsi" w:eastAsia="Times New Roman" w:hAnsiTheme="majorHAnsi" w:cs="Arial Black"/>
      <w:b/>
      <w:bCs/>
      <w:color w:val="FF7707" w:themeColor="accent2"/>
      <w:sz w:val="52"/>
      <w:szCs w:val="5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D453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CD4532"/>
    <w:rPr>
      <w:rFonts w:asciiTheme="majorHAnsi" w:eastAsiaTheme="majorEastAsia" w:hAnsiTheme="majorHAnsi" w:cstheme="majorBidi"/>
      <w:b w:val="0"/>
      <w:bCs w:val="0"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4532"/>
    <w:rPr>
      <w:rFonts w:asciiTheme="majorHAnsi" w:eastAsiaTheme="majorEastAsia" w:hAnsiTheme="majorHAnsi" w:cstheme="majorBidi"/>
      <w:color w:val="101534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4532"/>
    <w:rPr>
      <w:rFonts w:asciiTheme="majorHAnsi" w:eastAsiaTheme="majorEastAsia" w:hAnsiTheme="majorHAnsi" w:cstheme="majorBidi"/>
      <w:i/>
      <w:iCs/>
      <w:color w:val="101534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cer\AppData\Roaming\Microsoft\Templates\Headshot%20resume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rgbClr val="000000"/>
      </a:dk1>
      <a:lt1>
        <a:srgbClr val="FFFFFF"/>
      </a:lt1>
      <a:dk2>
        <a:srgbClr val="DBD3B9"/>
      </a:dk2>
      <a:lt2>
        <a:srgbClr val="E7E6E6"/>
      </a:lt2>
      <a:accent1>
        <a:srgbClr val="202B6A"/>
      </a:accent1>
      <a:accent2>
        <a:srgbClr val="FF7707"/>
      </a:accent2>
      <a:accent3>
        <a:srgbClr val="293889"/>
      </a:accent3>
      <a:accent4>
        <a:srgbClr val="374AB7"/>
      </a:accent4>
      <a:accent5>
        <a:srgbClr val="4A64F6"/>
      </a:accent5>
      <a:accent6>
        <a:srgbClr val="6E83F8"/>
      </a:accent6>
      <a:hlink>
        <a:srgbClr val="0563C1"/>
      </a:hlink>
      <a:folHlink>
        <a:srgbClr val="954F72"/>
      </a:folHlink>
    </a:clrScheme>
    <a:fontScheme name="Custom 15">
      <a:majorFont>
        <a:latin typeface="Arial Black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95362233-9004-43F5-886A-86B97239504A}">
  <ds:schemaRefs>
    <ds:schemaRef ds:uri="http://schemas.microsoft.com/office/2006/metadata/contentType"/>
    <ds:schemaRef ds:uri="http://schemas.microsoft.com/office/2006/metadata/properties/metaAttributes"/>
    <ds:schemaRef ds:uri="http://www.w3.org/2000/xmlns/"/>
    <ds:schemaRef ds:uri="http://www.w3.org/2001/XMLSchema"/>
    <ds:schemaRef ds:uri="http://schemas.microsoft.com/sharepoint/v3"/>
    <ds:schemaRef ds:uri="6dc4bcd6-49db-4c07-9060-8acfc67cef9f"/>
    <ds:schemaRef ds:uri="fb0879af-3eba-417a-a55a-ffe6dcd6ca77"/>
  </ds:schemaRefs>
</ds:datastoreItem>
</file>

<file path=customXml/itemProps2.xml><?xml version="1.0" encoding="utf-8"?>
<ds:datastoreItem xmlns:ds="http://schemas.openxmlformats.org/officeDocument/2006/customXml" ds:itemID="{FEDA52C8-A7B4-4E0D-827B-9D843A3BBA3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D14201A-CC91-4515-91A5-9C0E74EF48E2}">
  <ds:schemaRefs>
    <ds:schemaRef ds:uri="http://schemas.microsoft.com/office/2006/metadata/properties"/>
    <ds:schemaRef ds:uri="http://www.w3.org/2000/xmlns/"/>
    <ds:schemaRef ds:uri="http://schemas.microsoft.com/sharepoint/v3"/>
    <ds:schemaRef ds:uri="http://www.w3.org/2001/XMLSchema-instan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Headshot%20resume.dotx</Template>
  <TotalTime>0</TotalTime>
  <Pages>1</Pages>
  <Words>174</Words>
  <Characters>997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2022-11-26T20:40:00Z</dcterms:created>
  <dcterms:modified xsi:type="dcterms:W3CDTF">2024-07-27T16:57:00Z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